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01" w:type="pct"/>
        <w:tblInd w:w="18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 таблиця, що використовується для введення заголовка бюлетеня, назви компанії, дати, випуску, тому та відомостей."/>
      </w:tblPr>
      <w:tblGrid>
        <w:gridCol w:w="3204"/>
        <w:gridCol w:w="3411"/>
        <w:gridCol w:w="4023"/>
      </w:tblGrid>
      <w:tr w:rsidR="00B12B21" w:rsidTr="007800BB">
        <w:trPr>
          <w:trHeight w:val="4278"/>
        </w:trPr>
        <w:tc>
          <w:tcPr>
            <w:tcW w:w="10638" w:type="dxa"/>
            <w:gridSpan w:val="3"/>
          </w:tcPr>
          <w:p w:rsidR="00B12B21" w:rsidRDefault="00B12B21" w:rsidP="0084757A">
            <w:pPr>
              <w:spacing w:before="600"/>
            </w:pPr>
          </w:p>
          <w:p w:rsidR="00CB1390" w:rsidRPr="0037463A" w:rsidRDefault="00CB1390" w:rsidP="007B40B1">
            <w:pPr>
              <w:pStyle w:val="a8"/>
              <w:rPr>
                <w:rFonts w:ascii="Cambria" w:hAnsi="Cambria" w:cs="Cambria"/>
                <w:color w:val="183248" w:themeColor="accent5" w:themeShade="BF"/>
                <w:sz w:val="28"/>
                <w:szCs w:val="28"/>
              </w:rPr>
            </w:pPr>
            <w:r w:rsidRPr="0037463A">
              <w:rPr>
                <w:rFonts w:ascii="Cambria" w:hAnsi="Cambria" w:cs="Cambria"/>
                <w:color w:val="183248" w:themeColor="accent5" w:themeShade="BF"/>
                <w:sz w:val="28"/>
                <w:szCs w:val="28"/>
              </w:rPr>
              <w:t xml:space="preserve">Кельменецький професійний ліцей </w:t>
            </w:r>
          </w:p>
          <w:p w:rsidR="00B12B21" w:rsidRPr="00DE7D27" w:rsidRDefault="00452B3D" w:rsidP="007B40B1">
            <w:pPr>
              <w:pStyle w:val="a8"/>
              <w:rPr>
                <w:rFonts w:ascii="Harlow Solid Italic" w:hAnsi="Harlow Solid Italic"/>
                <w:color w:val="7030A0"/>
                <w:sz w:val="44"/>
                <w:szCs w:val="44"/>
              </w:rPr>
            </w:pPr>
            <w:r w:rsidRPr="00DE7D27">
              <w:rPr>
                <w:rFonts w:ascii="Cambria" w:hAnsi="Cambria" w:cs="Cambria"/>
                <w:color w:val="7030A0"/>
                <w:sz w:val="44"/>
                <w:szCs w:val="44"/>
              </w:rPr>
              <w:t>Методичний</w:t>
            </w:r>
            <w:r w:rsidRPr="00DE7D27">
              <w:rPr>
                <w:rFonts w:ascii="Harlow Solid Italic" w:hAnsi="Harlow Solid Italic"/>
                <w:color w:val="7030A0"/>
                <w:sz w:val="44"/>
                <w:szCs w:val="44"/>
              </w:rPr>
              <w:t xml:space="preserve"> </w:t>
            </w:r>
            <w:r w:rsidRPr="00DE7D27">
              <w:rPr>
                <w:rFonts w:ascii="Cambria" w:hAnsi="Cambria" w:cs="Cambria"/>
                <w:color w:val="7030A0"/>
                <w:sz w:val="44"/>
                <w:szCs w:val="44"/>
              </w:rPr>
              <w:t>бюлетень</w:t>
            </w:r>
          </w:p>
          <w:p w:rsidR="000F29B2" w:rsidRPr="000F29B2" w:rsidRDefault="0084757A" w:rsidP="000F29B2"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21CAAF5A" wp14:editId="77B5E110">
                      <wp:extent cx="3714750" cy="85725"/>
                      <wp:effectExtent l="0" t="0" r="0" b="9525"/>
                      <wp:docPr id="14" name="Прямокутник 14" descr="Ліні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0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830E48" id="Прямокутник 14" o:spid="_x0000_s1026" alt="Лінія" style="width:292.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" fillcolor="#cb400b [2415]" stroked="f" strokeweight="2.25pt">
                      <w10:anchorlock/>
                    </v:rect>
                  </w:pict>
                </mc:Fallback>
              </mc:AlternateContent>
            </w:r>
          </w:p>
          <w:p w:rsidR="000F29B2" w:rsidRPr="00DD3137" w:rsidRDefault="000F29B2" w:rsidP="000F29B2">
            <w:pPr>
              <w:pStyle w:val="5"/>
            </w:pPr>
          </w:p>
          <w:p w:rsidR="000F29B2" w:rsidRPr="00DE7D27" w:rsidRDefault="001B62A7" w:rsidP="000F29B2">
            <w:pPr>
              <w:pStyle w:val="5"/>
              <w:rPr>
                <w:rFonts w:ascii="Times New Roman" w:hAnsi="Times New Roman" w:cs="Times New Roman"/>
                <w:color w:val="2F1543" w:themeColor="accent1" w:themeShade="B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2F1543" w:themeColor="accent1" w:themeShade="BF"/>
                <w:sz w:val="36"/>
                <w:szCs w:val="36"/>
              </w:rPr>
              <w:t>Жовт</w:t>
            </w:r>
            <w:r w:rsidR="008461D9">
              <w:rPr>
                <w:rFonts w:ascii="Times New Roman" w:hAnsi="Times New Roman" w:cs="Times New Roman"/>
                <w:color w:val="2F1543" w:themeColor="accent1" w:themeShade="BF"/>
                <w:sz w:val="36"/>
                <w:szCs w:val="36"/>
              </w:rPr>
              <w:t xml:space="preserve">ень, </w:t>
            </w:r>
          </w:p>
          <w:p w:rsidR="000F29B2" w:rsidRDefault="00452B3D" w:rsidP="0084757A">
            <w:pPr>
              <w:pStyle w:val="5"/>
              <w:rPr>
                <w:rFonts w:ascii="Times New Roman" w:hAnsi="Times New Roman" w:cs="Times New Roman"/>
                <w:color w:val="2F1543" w:themeColor="accent1" w:themeShade="BF"/>
                <w:sz w:val="36"/>
                <w:szCs w:val="36"/>
              </w:rPr>
            </w:pPr>
            <w:r w:rsidRPr="00DE7D27">
              <w:rPr>
                <w:rFonts w:ascii="Times New Roman" w:hAnsi="Times New Roman" w:cs="Times New Roman"/>
                <w:color w:val="2F1543" w:themeColor="accent1" w:themeShade="BF"/>
                <w:sz w:val="36"/>
                <w:szCs w:val="36"/>
              </w:rPr>
              <w:t>2020</w:t>
            </w:r>
          </w:p>
          <w:p w:rsidR="001B62A7" w:rsidRDefault="001B62A7" w:rsidP="001B62A7">
            <w:pPr>
              <w:rPr>
                <w:lang w:eastAsia="en-US"/>
              </w:rPr>
            </w:pPr>
          </w:p>
          <w:p w:rsidR="001B62A7" w:rsidRPr="001B62A7" w:rsidRDefault="001B62A7" w:rsidP="001B62A7">
            <w:pPr>
              <w:rPr>
                <w:lang w:eastAsia="en-US"/>
              </w:rPr>
            </w:pPr>
          </w:p>
        </w:tc>
      </w:tr>
      <w:tr w:rsidR="00213398" w:rsidTr="007800BB">
        <w:trPr>
          <w:trHeight w:val="3483"/>
        </w:trPr>
        <w:tc>
          <w:tcPr>
            <w:tcW w:w="3204" w:type="dxa"/>
            <w:tcMar>
              <w:left w:w="0" w:type="dxa"/>
              <w:right w:w="115" w:type="dxa"/>
            </w:tcMar>
          </w:tcPr>
          <w:p w:rsidR="00213398" w:rsidRDefault="00B67CCB" w:rsidP="000F29B2">
            <w:pPr>
              <w:rPr>
                <w:noProof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7BB3995" wp14:editId="449CEEBB">
                      <wp:extent cx="1979516" cy="2209800"/>
                      <wp:effectExtent l="0" t="0" r="0" b="0"/>
                      <wp:docPr id="18" name="Текстове поле 18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9516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 id="1">
                              <w:txbxContent>
                                <w:p w:rsidR="001B62A7" w:rsidRDefault="001B62A7" w:rsidP="001B62A7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Кельменецькому</w:t>
                                  </w:r>
                                  <w:proofErr w:type="spellEnd"/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професійному ліцеї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в режимі онлайн (платформа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  <w:lang w:val="en-US"/>
                                    </w:rPr>
                                    <w:t>ZOOM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),</w:t>
                                  </w:r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24.11.2020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проведено</w:t>
                                  </w:r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засідання методичн</w:t>
                                  </w:r>
                                  <w:bookmarkStart w:id="0" w:name="_GoBack"/>
                                  <w:bookmarkEnd w:id="0"/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ої комісії викладачів загальноосвітніх дисциплін.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Темою засідання було актуальне питання сьогодення: «</w:t>
                                  </w:r>
                                  <w:r w:rsidRPr="009D7DE5">
                                    <w:rPr>
                                      <w:rFonts w:ascii="Times New Roman" w:hAnsi="Times New Roman" w:cs="Times New Roman"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  <w:t>Використання в освітньому процесі нових прогресивних технологій як шлях до формування сучасного кваліфікованого робітника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».</w:t>
                                  </w:r>
                                </w:p>
                                <w:p w:rsidR="001B62A7" w:rsidRPr="00760DA7" w:rsidRDefault="001B62A7" w:rsidP="00760DA7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  <w:t xml:space="preserve">В теоретичному модулі керівником методичної комісії </w:t>
                                  </w:r>
                                  <w:proofErr w:type="spellStart"/>
                                  <w:r w:rsidRPr="00760DA7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  <w:t>Назарчуком</w:t>
                                  </w:r>
                                  <w:proofErr w:type="spellEnd"/>
                                  <w:r w:rsidRPr="00760DA7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  <w:t xml:space="preserve"> О.В. розкрито питання:</w:t>
                                  </w:r>
                                </w:p>
                                <w:p w:rsidR="001B62A7" w:rsidRPr="001B62A7" w:rsidRDefault="001B62A7" w:rsidP="001B62A7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сучасний педагог. Хто він? Координатор? Консультант? </w:t>
                                  </w:r>
                                  <w:proofErr w:type="spellStart"/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Фасилітатор</w:t>
                                  </w:r>
                                  <w:proofErr w:type="spellEnd"/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  <w:r w:rsidRPr="001B62A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Ментор? </w:t>
                                  </w:r>
                                  <w:proofErr w:type="spellStart"/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Коуч</w:t>
                                  </w:r>
                                  <w:proofErr w:type="spellEnd"/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? Модератор?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B62A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Сучасний здобувач освіти. Який він? </w:t>
                                  </w:r>
                                </w:p>
                                <w:p w:rsidR="001B62A7" w:rsidRPr="00760DA7" w:rsidRDefault="001B62A7" w:rsidP="001B62A7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Як педагог вчить бачити не видиме! Як педагогу стати </w:t>
                                  </w:r>
                                  <w:proofErr w:type="spellStart"/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міленіалом</w:t>
                                  </w:r>
                                  <w:proofErr w:type="spellEnd"/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  <w:p w:rsidR="001B62A7" w:rsidRPr="00760DA7" w:rsidRDefault="001B62A7" w:rsidP="001B62A7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Нововведення в освітній онлайн процес. Які саме?</w:t>
                                  </w:r>
                                </w:p>
                                <w:p w:rsidR="001B62A7" w:rsidRPr="00760DA7" w:rsidRDefault="001B62A7" w:rsidP="001B62A7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Модель змішаного навчання: проблеми, пошуки, знахідки.</w:t>
                                  </w:r>
                                </w:p>
                                <w:p w:rsidR="001B62A7" w:rsidRPr="00760DA7" w:rsidRDefault="001B62A7" w:rsidP="00760DA7">
                                  <w:pPr>
                                    <w:spacing w:after="0" w:line="360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Працюємо: традиційне</w:t>
                                  </w: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760DA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навчання, «перевернутий клас».</w:t>
                                  </w:r>
                                </w:p>
                                <w:p w:rsidR="00B67CCB" w:rsidRPr="00760DA7" w:rsidRDefault="001B62A7" w:rsidP="001B62A7">
                                  <w:pPr>
                                    <w:spacing w:after="0"/>
                                    <w:rPr>
                                      <w:rFonts w:eastAsia="SimSun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 w:rsidRPr="00760DA7">
                                    <w:rPr>
                                      <w:rFonts w:ascii="Times New Roman" w:hAnsi="Times New Roman" w:cs="Times New Roman"/>
                                      <w:b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7BB3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е поле 18" o:spid="_x0000_s1026" type="#_x0000_t202" alt="Текстове поле для введення відомостей" style="width:155.85pt;height:1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" filled="f" stroked="f" strokeweight=".5pt">
                      <v:textbox style="mso-next-textbox:#Текстове поле 19">
                        <w:txbxContent>
                          <w:p w:rsidR="001B62A7" w:rsidRDefault="001B62A7" w:rsidP="001B62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В</w:t>
                            </w:r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Кельменецькому</w:t>
                            </w:r>
                            <w:proofErr w:type="spellEnd"/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професійному ліцеї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в режимі онлайн (платформа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  <w:lang w:val="en-US"/>
                              </w:rPr>
                              <w:t>ZOOM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),</w:t>
                            </w:r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24.11.2020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проведено</w:t>
                            </w:r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засідання методичн</w:t>
                            </w:r>
                            <w:bookmarkStart w:id="1" w:name="_GoBack"/>
                            <w:bookmarkEnd w:id="1"/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ої комісії викладачів загальноосвітніх дисциплін.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Темою засідання було актуальне питання сьогодення: «</w:t>
                            </w:r>
                            <w:r w:rsidRPr="009D7DE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Використання в освітньому процесі нових прогресивних технологій як шлях до формування сучасного кваліфікованого робітника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  <w:p w:rsidR="001B62A7" w:rsidRPr="00760DA7" w:rsidRDefault="001B62A7" w:rsidP="00760DA7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В теоретичному модулі керівником методичної комісії </w:t>
                            </w:r>
                            <w:proofErr w:type="spellStart"/>
                            <w:r w:rsidRPr="00760DA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Назарчуком</w:t>
                            </w:r>
                            <w:proofErr w:type="spellEnd"/>
                            <w:r w:rsidRPr="00760DA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О.В. розкрито питання:</w:t>
                            </w:r>
                          </w:p>
                          <w:p w:rsidR="001B62A7" w:rsidRPr="001B62A7" w:rsidRDefault="001B62A7" w:rsidP="001B62A7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сучасний педагог. Хто він? Координатор? Консультант? </w:t>
                            </w:r>
                            <w:proofErr w:type="spellStart"/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Фасилітатор</w:t>
                            </w:r>
                            <w:proofErr w:type="spellEnd"/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  <w:r w:rsidRPr="001B62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Ментор? </w:t>
                            </w:r>
                            <w:proofErr w:type="spellStart"/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Коуч</w:t>
                            </w:r>
                            <w:proofErr w:type="spellEnd"/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Модератор?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62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Сучасний здобувач освіти. Який він? </w:t>
                            </w:r>
                          </w:p>
                          <w:p w:rsidR="001B62A7" w:rsidRPr="00760DA7" w:rsidRDefault="001B62A7" w:rsidP="001B62A7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Як педагог вчить бачити не видиме! Як педагогу стати </w:t>
                            </w:r>
                            <w:proofErr w:type="spellStart"/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міленіалом</w:t>
                            </w:r>
                            <w:proofErr w:type="spellEnd"/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B62A7" w:rsidRPr="00760DA7" w:rsidRDefault="001B62A7" w:rsidP="001B62A7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Нововведення в освітній онлайн процес. Які саме?</w:t>
                            </w:r>
                          </w:p>
                          <w:p w:rsidR="001B62A7" w:rsidRPr="00760DA7" w:rsidRDefault="001B62A7" w:rsidP="001B62A7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Модель змішаного навчання: проблеми, пошуки, знахідки.</w:t>
                            </w:r>
                          </w:p>
                          <w:p w:rsidR="001B62A7" w:rsidRPr="00760DA7" w:rsidRDefault="001B62A7" w:rsidP="00760DA7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Працюємо: традиційне</w:t>
                            </w:r>
                            <w:r w:rsidRPr="00760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60D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навчання, «перевернутий клас».</w:t>
                            </w:r>
                          </w:p>
                          <w:p w:rsidR="00B67CCB" w:rsidRPr="00760DA7" w:rsidRDefault="001B62A7" w:rsidP="001B62A7">
                            <w:pPr>
                              <w:spacing w:after="0"/>
                              <w:rPr>
                                <w:rFonts w:eastAsia="SimSun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760DA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1" w:type="dxa"/>
          </w:tcPr>
          <w:p w:rsidR="00213398" w:rsidRDefault="00B67CCB" w:rsidP="00B67CCB">
            <w:pPr>
              <w:spacing w:after="160" w:line="264" w:lineRule="auto"/>
              <w:rPr>
                <w:noProof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37F6176" wp14:editId="58CACA6D">
                      <wp:extent cx="2139696" cy="2220686"/>
                      <wp:effectExtent l="0" t="0" r="0" b="0"/>
                      <wp:docPr id="19" name="Текстове поле 19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696" cy="2220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1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11322B" id="Текстове поле 19" o:spid="_x0000_s1027" type="#_x0000_t202" alt="Текстове поле для введення відомостей" style="width:168.5pt;height:17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" filled="f" stroked="f" strokeweight=".5pt">
                      <v:textbox style="mso-next-textbox:#Текстове поле 2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023" w:type="dxa"/>
          </w:tcPr>
          <w:p w:rsidR="00213398" w:rsidRDefault="001B62A7" w:rsidP="00B67CCB">
            <w:pPr>
              <w:spacing w:after="160" w:line="264" w:lineRule="auto"/>
              <w:rPr>
                <w:noProof/>
              </w:rPr>
            </w:pPr>
            <w:r w:rsidRPr="001B62A7">
              <w:rPr>
                <w:noProof/>
                <w:lang w:eastAsia="uk-UA"/>
              </w:rPr>
              <w:drawing>
                <wp:inline distT="0" distB="0" distL="0" distR="0" wp14:anchorId="76C49A46" wp14:editId="6F5F7819">
                  <wp:extent cx="2455545" cy="177165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527" cy="177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CB" w:rsidTr="007800BB">
        <w:tblPrEx>
          <w:tblBorders>
            <w:top w:val="single" w:sz="4" w:space="0" w:color="auto"/>
          </w:tblBorders>
        </w:tblPrEx>
        <w:trPr>
          <w:trHeight w:val="1222"/>
        </w:trPr>
        <w:tc>
          <w:tcPr>
            <w:tcW w:w="10638" w:type="dxa"/>
            <w:gridSpan w:val="3"/>
            <w:shd w:val="clear" w:color="auto" w:fill="3F1D5A" w:themeFill="accent1"/>
          </w:tcPr>
          <w:p w:rsidR="00B67CCB" w:rsidRDefault="001B62A7" w:rsidP="001B62A7">
            <w:pPr>
              <w:pStyle w:val="21"/>
              <w:jc w:val="both"/>
            </w:pPr>
            <w:r>
              <w:rPr>
                <w:rFonts w:ascii="Times New Roman" w:hAnsi="Times New Roman" w:cs="Times New Roman"/>
                <w:bCs/>
                <w:szCs w:val="28"/>
              </w:rPr>
              <w:t xml:space="preserve">Епіграф до засідання методичної комісії викладачів загальноосвітніх дисциплін: </w:t>
            </w:r>
            <w:r>
              <w:rPr>
                <w:rFonts w:ascii="Times New Roman" w:hAnsi="Times New Roman" w:cs="Times New Roman"/>
                <w:szCs w:val="28"/>
              </w:rPr>
              <w:t>Микола Скиба: «</w:t>
            </w:r>
            <w:r w:rsidRPr="009D7DE5">
              <w:rPr>
                <w:rFonts w:ascii="Times New Roman" w:hAnsi="Times New Roman" w:cs="Times New Roman"/>
                <w:bCs/>
                <w:szCs w:val="28"/>
              </w:rPr>
              <w:t>Сучасний педагог — це той, хто розкриває потенціал учні</w:t>
            </w:r>
            <w:r>
              <w:rPr>
                <w:rFonts w:ascii="Times New Roman" w:hAnsi="Times New Roman" w:cs="Times New Roman"/>
                <w:bCs/>
                <w:szCs w:val="28"/>
              </w:rPr>
              <w:t xml:space="preserve">в, а не примушує їх вчити </w:t>
            </w:r>
            <w:proofErr w:type="spellStart"/>
            <w:r>
              <w:rPr>
                <w:rFonts w:ascii="Times New Roman" w:hAnsi="Times New Roman" w:cs="Times New Roman"/>
                <w:bCs/>
                <w:szCs w:val="28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bCs/>
                <w:szCs w:val="28"/>
              </w:rPr>
              <w:t>».</w:t>
            </w:r>
          </w:p>
        </w:tc>
      </w:tr>
    </w:tbl>
    <w:p w:rsidR="00B67CCB" w:rsidRDefault="00B67CCB" w:rsidP="0084757A"/>
    <w:tbl>
      <w:tblPr>
        <w:tblW w:w="4568" w:type="pct"/>
        <w:tblLayout w:type="fixed"/>
        <w:tblLook w:val="0000" w:firstRow="0" w:lastRow="0" w:firstColumn="0" w:lastColumn="0" w:noHBand="0" w:noVBand="0"/>
        <w:tblDescription w:val="Таблиця для введення заголовка історії, підзаголовка, короткого опису чи назв компаній, імен та адрес одержувачів"/>
      </w:tblPr>
      <w:tblGrid>
        <w:gridCol w:w="2776"/>
        <w:gridCol w:w="1536"/>
        <w:gridCol w:w="1437"/>
        <w:gridCol w:w="3409"/>
        <w:gridCol w:w="9"/>
      </w:tblGrid>
      <w:tr w:rsidR="00C7655F" w:rsidTr="00543748">
        <w:trPr>
          <w:trHeight w:val="2818"/>
        </w:trPr>
        <w:tc>
          <w:tcPr>
            <w:tcW w:w="2777" w:type="dxa"/>
            <w:tcMar>
              <w:left w:w="0" w:type="dxa"/>
              <w:right w:w="115" w:type="dxa"/>
            </w:tcMar>
          </w:tcPr>
          <w:p w:rsidR="00B67CCB" w:rsidRDefault="00B67CCB" w:rsidP="0084757A"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3D2A9193" wp14:editId="251F8DA5">
                      <wp:extent cx="1762125" cy="3448050"/>
                      <wp:effectExtent l="0" t="0" r="0" b="0"/>
                      <wp:docPr id="20" name="Текстове поле 20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3448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2"/>
                            <wps:bodyPr rot="0" spcFirstLastPara="0" vertOverflow="overflow" horzOverflow="overflow" vert="horz" wrap="square" lIns="18288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2A9193" id="Текстове поле 20" o:spid="_x0000_s1028" type="#_x0000_t202" alt="Текстове поле для введення відомостей" style="width:138.75pt;height:2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" filled="f" stroked="f" strokeweight=".5pt">
                      <v:textbox style="mso-next-textbox:#Текстове поле 21" inset="14.4pt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73" w:type="dxa"/>
            <w:gridSpan w:val="2"/>
          </w:tcPr>
          <w:p w:rsidR="00B67CCB" w:rsidRDefault="00B67CCB" w:rsidP="0084757A"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4689B33B" wp14:editId="2BADB26E">
                      <wp:extent cx="1811655" cy="3657600"/>
                      <wp:effectExtent l="0" t="0" r="0" b="0"/>
                      <wp:docPr id="21" name="Текстове поле 21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1655" cy="365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1" seq="3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89B33B" id="Текстове поле 21" o:spid="_x0000_s1029" type="#_x0000_t202" alt="Текстове поле для введення відомостей" style="width:142.65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17" w:type="dxa"/>
            <w:gridSpan w:val="2"/>
          </w:tcPr>
          <w:p w:rsidR="00B67CCB" w:rsidRDefault="001B62A7" w:rsidP="0084757A">
            <w:r w:rsidRPr="001B62A7">
              <w:rPr>
                <w:noProof/>
                <w:lang w:eastAsia="uk-UA"/>
              </w:rPr>
              <w:drawing>
                <wp:inline distT="0" distB="0" distL="0" distR="0" wp14:anchorId="41A2F130" wp14:editId="230BA65D">
                  <wp:extent cx="2385060" cy="16859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2A7" w:rsidRDefault="00760DA7" w:rsidP="0084757A">
            <w:r w:rsidRPr="001B62A7">
              <w:rPr>
                <w:noProof/>
                <w:lang w:eastAsia="uk-UA"/>
              </w:rPr>
              <w:drawing>
                <wp:inline distT="0" distB="0" distL="0" distR="0" wp14:anchorId="5804690C" wp14:editId="3C3ED1B8">
                  <wp:extent cx="2385060" cy="1657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2A7" w:rsidRDefault="001B62A7" w:rsidP="0084757A"/>
        </w:tc>
      </w:tr>
      <w:tr w:rsidR="0084757A" w:rsidTr="00543748">
        <w:trPr>
          <w:gridAfter w:val="1"/>
          <w:wAfter w:w="9" w:type="dxa"/>
          <w:trHeight w:val="3906"/>
        </w:trPr>
        <w:tc>
          <w:tcPr>
            <w:tcW w:w="4313" w:type="dxa"/>
            <w:gridSpan w:val="2"/>
          </w:tcPr>
          <w:p w:rsidR="0084757A" w:rsidRDefault="0084757A" w:rsidP="0084757A">
            <w:r>
              <w:rPr>
                <w:lang w:bidi="uk-UA"/>
              </w:rPr>
              <w:lastRenderedPageBreak/>
              <w:br w:type="page"/>
            </w:r>
          </w:p>
          <w:p w:rsidR="0084757A" w:rsidRPr="00BD55AE" w:rsidRDefault="00BD55AE" w:rsidP="0084757A">
            <w:pPr>
              <w:pStyle w:val="2"/>
              <w:rPr>
                <w:sz w:val="40"/>
                <w:szCs w:val="40"/>
              </w:rPr>
            </w:pPr>
            <w:r w:rsidRPr="00BD55AE">
              <w:rPr>
                <w:bCs w:val="0"/>
                <w:color w:val="3F1D5A" w:themeColor="accent1"/>
                <w:sz w:val="40"/>
                <w:szCs w:val="40"/>
              </w:rPr>
              <w:t>Практичний модуль</w:t>
            </w:r>
          </w:p>
          <w:p w:rsidR="0084757A" w:rsidRDefault="00CF56F0" w:rsidP="0084757A">
            <w:pPr>
              <w:pStyle w:val="a3"/>
              <w:rPr>
                <w:b/>
                <w:bCs/>
                <w:color w:val="F3642C" w:themeColor="text2"/>
              </w:rPr>
            </w:pPr>
            <w:r>
              <w:rPr>
                <w:b/>
                <w:bCs/>
                <w:color w:val="F3642C" w:themeColor="text2"/>
              </w:rPr>
              <w:t>Ваша точка зору</w:t>
            </w:r>
            <w:r w:rsidR="005B4E11">
              <w:rPr>
                <w:b/>
                <w:bCs/>
                <w:color w:val="F3642C" w:themeColor="text2"/>
              </w:rPr>
              <w:t>…</w:t>
            </w:r>
          </w:p>
          <w:p w:rsidR="0084757A" w:rsidRPr="0084757A" w:rsidRDefault="00BD55AE" w:rsidP="0084757A">
            <w:pPr>
              <w:rPr>
                <w:rStyle w:val="af8"/>
              </w:rPr>
            </w:pPr>
            <w:r w:rsidRPr="00BD55AE">
              <w:rPr>
                <w:rFonts w:ascii="Arial" w:hAnsi="Arial" w:cs="Arial"/>
                <w:i/>
                <w:iCs/>
                <w:color w:val="000000"/>
                <w:sz w:val="27"/>
                <w:szCs w:val="27"/>
                <w:shd w:val="clear" w:color="auto" w:fill="FFFFFF"/>
              </w:rPr>
              <w:t>Є такий відомий постулат: жодна система освіти не може бути кращою, аніж вчителі, які в ній працюють</w:t>
            </w:r>
            <w:r>
              <w:rPr>
                <w:rFonts w:ascii="Arial" w:hAnsi="Arial" w:cs="Arial"/>
                <w:i/>
                <w:iCs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  <w:tc>
          <w:tcPr>
            <w:tcW w:w="4845" w:type="dxa"/>
            <w:gridSpan w:val="2"/>
          </w:tcPr>
          <w:p w:rsidR="0084757A" w:rsidRPr="0084757A" w:rsidRDefault="0084757A" w:rsidP="0084757A">
            <w:pPr>
              <w:rPr>
                <w:rStyle w:val="af8"/>
              </w:rPr>
            </w:pPr>
          </w:p>
        </w:tc>
      </w:tr>
      <w:tr w:rsidR="00C7655F" w:rsidTr="00543748">
        <w:trPr>
          <w:gridAfter w:val="1"/>
          <w:wAfter w:w="9" w:type="dxa"/>
          <w:trHeight w:val="5048"/>
        </w:trPr>
        <w:tc>
          <w:tcPr>
            <w:tcW w:w="2777" w:type="dxa"/>
            <w:tcMar>
              <w:left w:w="0" w:type="dxa"/>
              <w:right w:w="115" w:type="dxa"/>
            </w:tcMar>
          </w:tcPr>
          <w:p w:rsidR="0073292A" w:rsidRDefault="0073292A" w:rsidP="0084757A">
            <w:pPr>
              <w:rPr>
                <w:noProof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6EE931B" wp14:editId="198E5B09">
                      <wp:extent cx="2035534" cy="3021496"/>
                      <wp:effectExtent l="0" t="0" r="0" b="7620"/>
                      <wp:docPr id="37" name="Текстове поле 37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5534" cy="302149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 id="2">
                              <w:txbxContent>
                                <w:p w:rsidR="00BD55AE" w:rsidRDefault="00BD55AE" w:rsidP="00BD55AE">
                                  <w:pPr>
                                    <w:spacing w:after="0"/>
                                    <w:ind w:firstLine="708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Під час практичного модулю викладач історії ліцею Горбатюк В.Ю. давала виклики членам методичної комісії з розвитку критичного мислення здобувачів освіти. Разом осмислювали, роздумували, застосовуючи технологію «світового кафе». Також, спільно із викладачами, закріпили вміння створювати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сенкани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BD55AE" w:rsidRDefault="00BD55AE" w:rsidP="00BD55AE">
                                  <w:pPr>
                                    <w:spacing w:after="0"/>
                                    <w:ind w:firstLine="708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D55AE" w:rsidRDefault="00BD55AE" w:rsidP="00BD55AE">
                                  <w:pPr>
                                    <w:spacing w:after="0" w:line="360" w:lineRule="auto"/>
                                    <w:ind w:firstLine="708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F56F0" w:rsidRDefault="00BD55AE" w:rsidP="00CF56F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uk-UA"/>
                                    </w:rPr>
                                    <w:drawing>
                                      <wp:inline distT="0" distB="0" distL="0" distR="0" wp14:anchorId="6666D89C" wp14:editId="1290C792">
                                        <wp:extent cx="1819275" cy="1365250"/>
                                        <wp:effectExtent l="0" t="0" r="9525" b="0"/>
                                        <wp:docPr id="65" name="Рисунок 65" descr="D:\телефон\08_20\IMG-219e91cd2cbc23b13e8cbb98c6a198a5-V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3" descr="D:\телефон\08_20\IMG-219e91cd2cbc23b13e8cbb98c6a198a5-V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9275" cy="136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F56F0" w:rsidRPr="00222913" w:rsidRDefault="00CF56F0" w:rsidP="00CF56F0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43748" w:rsidRDefault="00543748" w:rsidP="00BD55AE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  <w:p w:rsidR="0073292A" w:rsidRDefault="00543748" w:rsidP="00543748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 w:rsidRPr="00543748">
                                    <w:rPr>
                                      <w:noProof/>
                                      <w:lang w:eastAsia="uk-UA"/>
                                    </w:rPr>
                                    <w:drawing>
                                      <wp:inline distT="0" distB="0" distL="0" distR="0" wp14:anchorId="5744D8EC" wp14:editId="0742A802">
                                        <wp:extent cx="1895475" cy="1440103"/>
                                        <wp:effectExtent l="0" t="0" r="0" b="8255"/>
                                        <wp:docPr id="66" name="Рисунок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6616" cy="14485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43748" w:rsidRDefault="00543748" w:rsidP="00BD55AE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  <w:p w:rsidR="00543748" w:rsidRPr="00BD55AE" w:rsidRDefault="00543748" w:rsidP="00BD55AE">
                                  <w:pPr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EE931B" id="Текстове поле 37" o:spid="_x0000_s1030" type="#_x0000_t202" alt="Текстове поле для введення відомостей" style="width:160.3pt;height:23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" filled="f" stroked="f" strokeweight=".5pt">
                      <v:textbox style="mso-next-textbox:#Текстове поле 38">
                        <w:txbxContent>
                          <w:p w:rsidR="00BD55AE" w:rsidRDefault="00BD55AE" w:rsidP="00BD55A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Під час практичного модулю викладач історії ліцею Горбатюк В.Ю. давала виклики членам методичної комісії з розвитку критичного мислення здобувачів освіти. Разом осмислювали, роздумували, застосовуючи технологію «світового кафе». Також, спільно із викладачами, закріпили вміння створювати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сенкани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D55AE" w:rsidRDefault="00BD55AE" w:rsidP="00BD55AE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D55AE" w:rsidRDefault="00BD55AE" w:rsidP="00BD55AE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CF56F0" w:rsidRDefault="00BD55AE" w:rsidP="00CF56F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6666D89C" wp14:editId="1290C792">
                                  <wp:extent cx="1819275" cy="1365250"/>
                                  <wp:effectExtent l="0" t="0" r="9525" b="0"/>
                                  <wp:docPr id="65" name="Рисунок 65" descr="D:\телефон\08_20\IMG-219e91cd2cbc23b13e8cbb98c6a198a5-V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3" descr="D:\телефон\08_20\IMG-219e91cd2cbc23b13e8cbb98c6a198a5-V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36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56F0" w:rsidRPr="00222913" w:rsidRDefault="00CF56F0" w:rsidP="00CF56F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43748" w:rsidRDefault="00543748" w:rsidP="00BD55AE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73292A" w:rsidRDefault="00543748" w:rsidP="00543748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543748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744D8EC" wp14:editId="0742A802">
                                  <wp:extent cx="1895475" cy="1440103"/>
                                  <wp:effectExtent l="0" t="0" r="0" b="8255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6616" cy="1448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3748" w:rsidRDefault="00543748" w:rsidP="00BD55AE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:rsidR="00543748" w:rsidRPr="00BD55AE" w:rsidRDefault="00543748" w:rsidP="00BD55AE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973" w:type="dxa"/>
            <w:gridSpan w:val="2"/>
          </w:tcPr>
          <w:p w:rsidR="0073292A" w:rsidRDefault="0073292A" w:rsidP="0084757A">
            <w:pPr>
              <w:rPr>
                <w:noProof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5473526" wp14:editId="17CEB438">
                      <wp:extent cx="2139696" cy="3021330"/>
                      <wp:effectExtent l="0" t="0" r="0" b="7620"/>
                      <wp:docPr id="38" name="Текстове поле 38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9696" cy="30213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2" seq="1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07489E" id="Текстове поле 38" o:spid="_x0000_s1031" type="#_x0000_t202" alt="Текстове поле для введення відомостей" style="width:168.5pt;height:23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" filled="f" stroked="f" strokeweight=".5pt">
                      <v:textbox style="mso-next-textbox:#Текстове поле 50"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408" w:type="dxa"/>
          </w:tcPr>
          <w:p w:rsidR="0073292A" w:rsidRDefault="00543748" w:rsidP="0084757A">
            <w:pPr>
              <w:rPr>
                <w:noProof/>
              </w:rPr>
            </w:pPr>
            <w:r w:rsidRPr="00543748">
              <w:rPr>
                <w:noProof/>
                <w:lang w:eastAsia="uk-UA"/>
              </w:rPr>
              <w:drawing>
                <wp:inline distT="0" distB="0" distL="0" distR="0" wp14:anchorId="6FE491C5" wp14:editId="2EB93312">
                  <wp:extent cx="2378710" cy="1337945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2913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11E900CD" wp14:editId="32D061FC">
                      <wp:extent cx="2009104" cy="2941983"/>
                      <wp:effectExtent l="0" t="0" r="0" b="0"/>
                      <wp:docPr id="50" name="Текстове поле 50" descr="Текстове поле для введення відомосте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104" cy="29419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linkedTxbx id="2" seq="2"/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500851" id="Текстове поле 50" o:spid="_x0000_s1032" type="#_x0000_t202" alt="Текстове поле для введення відомостей" style="width:158.2pt;height:23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" filled="f" stroked="f" strokeweight=".5pt">
                      <v:textbox>
                        <w:txbxContent/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22913" w:rsidTr="00543748">
        <w:tblPrEx>
          <w:tblBorders>
            <w:top w:val="single" w:sz="4" w:space="0" w:color="auto"/>
          </w:tblBorders>
        </w:tblPrEx>
        <w:trPr>
          <w:gridAfter w:val="1"/>
          <w:wAfter w:w="8" w:type="dxa"/>
          <w:trHeight w:val="1652"/>
        </w:trPr>
        <w:tc>
          <w:tcPr>
            <w:tcW w:w="9159" w:type="dxa"/>
            <w:gridSpan w:val="4"/>
            <w:tcBorders>
              <w:top w:val="nil"/>
              <w:bottom w:val="single" w:sz="18" w:space="0" w:color="F3642C" w:themeColor="text2"/>
            </w:tcBorders>
            <w:shd w:val="clear" w:color="auto" w:fill="3F1D5A" w:themeFill="accent1"/>
            <w:vAlign w:val="center"/>
          </w:tcPr>
          <w:p w:rsidR="00BD55AE" w:rsidRDefault="00BD55AE" w:rsidP="00BD55AE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5AE" w:rsidRPr="00543748" w:rsidRDefault="00BD55AE" w:rsidP="00BD55AE">
            <w:pPr>
              <w:spacing w:after="0" w:line="360" w:lineRule="auto"/>
              <w:ind w:firstLine="708"/>
              <w:jc w:val="both"/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</w:pPr>
            <w:r w:rsidRPr="00543748">
              <w:rPr>
                <w:rFonts w:ascii="Times New Roman" w:hAnsi="Times New Roman" w:cs="Times New Roman"/>
                <w:b/>
                <w:color w:val="FFFF00"/>
                <w:sz w:val="28"/>
                <w:szCs w:val="28"/>
              </w:rPr>
              <w:t>В процесі рекомендаційного модулю прийнято рішення, про виконання яких наступного засідання необхідно прозвітувати.</w:t>
            </w:r>
          </w:p>
          <w:p w:rsidR="00543748" w:rsidRPr="00543748" w:rsidRDefault="00543748" w:rsidP="00543748">
            <w:pPr>
              <w:pStyle w:val="aa"/>
              <w:rPr>
                <w:b/>
                <w:color w:val="FFFF00"/>
              </w:rPr>
            </w:pPr>
            <w:r w:rsidRPr="00543748">
              <w:rPr>
                <w:b/>
                <w:color w:val="FFFF00"/>
              </w:rPr>
              <w:t xml:space="preserve">Методична служба ліцею: рекомендації, методичне інформування, навчально-методичне консультування </w:t>
            </w:r>
          </w:p>
          <w:p w:rsidR="00543748" w:rsidRDefault="00543748" w:rsidP="00543748">
            <w:pPr>
              <w:pStyle w:val="aa"/>
            </w:pPr>
          </w:p>
          <w:p w:rsidR="00543748" w:rsidRDefault="00543748" w:rsidP="00543748">
            <w:pPr>
              <w:pStyle w:val="aa"/>
            </w:pPr>
          </w:p>
          <w:p w:rsidR="00543748" w:rsidRDefault="00543748" w:rsidP="00543748">
            <w:pPr>
              <w:pStyle w:val="aa"/>
            </w:pPr>
            <w:r>
              <w:t>Молода В.І., методист</w:t>
            </w:r>
          </w:p>
          <w:p w:rsidR="00222913" w:rsidRPr="0084757A" w:rsidRDefault="00222913" w:rsidP="00543748">
            <w:pPr>
              <w:pStyle w:val="4"/>
              <w:ind w:left="0"/>
              <w:jc w:val="left"/>
            </w:pPr>
          </w:p>
        </w:tc>
      </w:tr>
      <w:tr w:rsidR="00222913" w:rsidTr="00543748">
        <w:tblPrEx>
          <w:tblBorders>
            <w:top w:val="single" w:sz="4" w:space="0" w:color="auto"/>
          </w:tblBorders>
        </w:tblPrEx>
        <w:trPr>
          <w:gridAfter w:val="1"/>
          <w:wAfter w:w="8" w:type="dxa"/>
          <w:trHeight w:val="2161"/>
        </w:trPr>
        <w:tc>
          <w:tcPr>
            <w:tcW w:w="9159" w:type="dxa"/>
            <w:gridSpan w:val="4"/>
            <w:tcBorders>
              <w:top w:val="single" w:sz="18" w:space="0" w:color="F3642C" w:themeColor="text2"/>
            </w:tcBorders>
            <w:shd w:val="clear" w:color="auto" w:fill="3F1D5A" w:themeFill="accent1"/>
          </w:tcPr>
          <w:p w:rsidR="00B41984" w:rsidRDefault="00B41984" w:rsidP="00B41984">
            <w:pPr>
              <w:pStyle w:val="3"/>
            </w:pPr>
          </w:p>
          <w:p w:rsidR="00222913" w:rsidRPr="00B5788F" w:rsidRDefault="00222913" w:rsidP="00B41984">
            <w:pPr>
              <w:pStyle w:val="af0"/>
            </w:pPr>
          </w:p>
        </w:tc>
      </w:tr>
      <w:tr w:rsidR="0073292A" w:rsidTr="00543748">
        <w:tblPrEx>
          <w:tblBorders>
            <w:top w:val="single" w:sz="4" w:space="0" w:color="auto"/>
          </w:tblBorders>
        </w:tblPrEx>
        <w:trPr>
          <w:gridAfter w:val="1"/>
          <w:wAfter w:w="8" w:type="dxa"/>
          <w:trHeight w:val="1229"/>
        </w:trPr>
        <w:tc>
          <w:tcPr>
            <w:tcW w:w="9159" w:type="dxa"/>
            <w:gridSpan w:val="4"/>
            <w:shd w:val="clear" w:color="auto" w:fill="3F1D5A" w:themeFill="accent1"/>
            <w:tcMar>
              <w:left w:w="115" w:type="dxa"/>
              <w:right w:w="720" w:type="dxa"/>
            </w:tcMar>
            <w:vAlign w:val="center"/>
          </w:tcPr>
          <w:p w:rsidR="00B41984" w:rsidRDefault="00B41984" w:rsidP="00B41984"/>
        </w:tc>
      </w:tr>
    </w:tbl>
    <w:p w:rsidR="000C57E0" w:rsidRPr="00222913" w:rsidRDefault="000C57E0" w:rsidP="00B41984">
      <w:pPr>
        <w:rPr>
          <w:lang w:eastAsia="en-US"/>
        </w:rPr>
      </w:pPr>
    </w:p>
    <w:sectPr w:rsidR="000C57E0" w:rsidRPr="00222913" w:rsidSect="0094170C">
      <w:headerReference w:type="default" r:id="rId16"/>
      <w:headerReference w:type="first" r:id="rId17"/>
      <w:type w:val="continuous"/>
      <w:pgSz w:w="11906" w:h="16838" w:code="9"/>
      <w:pgMar w:top="288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B06" w:rsidRDefault="00911B06" w:rsidP="0087131C">
      <w:pPr>
        <w:spacing w:after="0"/>
      </w:pPr>
      <w:r>
        <w:separator/>
      </w:r>
    </w:p>
  </w:endnote>
  <w:endnote w:type="continuationSeparator" w:id="0">
    <w:p w:rsidR="00911B06" w:rsidRDefault="00911B06" w:rsidP="008713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B06" w:rsidRDefault="00911B06" w:rsidP="0087131C">
      <w:pPr>
        <w:spacing w:after="0"/>
      </w:pPr>
      <w:r>
        <w:separator/>
      </w:r>
    </w:p>
  </w:footnote>
  <w:footnote w:type="continuationSeparator" w:id="0">
    <w:p w:rsidR="00911B06" w:rsidRDefault="00911B06" w:rsidP="008713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6E1" w:rsidRDefault="005956E1">
    <w:pPr>
      <w:pStyle w:val="af3"/>
    </w:pPr>
    <w:r>
      <w:rPr>
        <w:noProof/>
        <w:lang w:eastAsia="uk-UA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46" name="Зображення 46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Зображення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FAE" w:rsidRDefault="00421727">
    <w:pPr>
      <w:pStyle w:val="af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а 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6" name="Графічний об’єкт 2" descr="Фіолетовий шестикут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Графічний об’єкт 3" descr="Шестикутник з синьою рамкою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Графічний об’єкт 4" descr="Рожевий шестикутник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Графічний об’єкт 6" descr="Шестикутник з помаранчевою рамкою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997048" id="Гру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ічний об’єкт 2" o:spid="_x0000_s1027" type="#_x0000_t75" alt="Фіолетовий шестикут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9" o:title="Фіолетовий шестикутник"/>
                <v:path arrowok="t"/>
              </v:shape>
              <v:shape id="Графічний об’єкт 3" o:spid="_x0000_s1028" type="#_x0000_t75" alt="Шестикутник з синьою рамкою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0" o:title="Шестикутник з синьою рамкою"/>
                <v:path arrowok="t"/>
              </v:shape>
              <v:shape id="Графічний об’єкт 4" o:spid="_x0000_s1029" type="#_x0000_t75" alt="Рожевий шестикут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1" o:title="Рожевий шестикутник"/>
                <v:path arrowok="t"/>
              </v:shape>
              <v:shape id="Графічний об’єкт 6" o:spid="_x0000_s1030" type="#_x0000_t75" alt="Шестикутник з помаранчевою рамкою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2" o:title="Шестикутник з помаранчевою рамкою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310718"/>
    <w:multiLevelType w:val="hybridMultilevel"/>
    <w:tmpl w:val="71B0EC98"/>
    <w:lvl w:ilvl="0" w:tplc="90AED9D6">
      <w:start w:val="2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1DE"/>
    <w:rsid w:val="0000062C"/>
    <w:rsid w:val="000712A7"/>
    <w:rsid w:val="00071EDF"/>
    <w:rsid w:val="000A4759"/>
    <w:rsid w:val="000C57E0"/>
    <w:rsid w:val="000C71E4"/>
    <w:rsid w:val="000F29B2"/>
    <w:rsid w:val="000F6076"/>
    <w:rsid w:val="00197ADA"/>
    <w:rsid w:val="001B62A7"/>
    <w:rsid w:val="001E0589"/>
    <w:rsid w:val="001E1FA0"/>
    <w:rsid w:val="00204454"/>
    <w:rsid w:val="00213398"/>
    <w:rsid w:val="0021346F"/>
    <w:rsid w:val="00222913"/>
    <w:rsid w:val="002C419B"/>
    <w:rsid w:val="002F5C6E"/>
    <w:rsid w:val="00302166"/>
    <w:rsid w:val="0037463A"/>
    <w:rsid w:val="003A13CF"/>
    <w:rsid w:val="00421727"/>
    <w:rsid w:val="00452B3D"/>
    <w:rsid w:val="00460DE2"/>
    <w:rsid w:val="00461077"/>
    <w:rsid w:val="004746D6"/>
    <w:rsid w:val="00477E6A"/>
    <w:rsid w:val="00507A83"/>
    <w:rsid w:val="00543748"/>
    <w:rsid w:val="0054585F"/>
    <w:rsid w:val="00564C9B"/>
    <w:rsid w:val="005956E1"/>
    <w:rsid w:val="005B4E11"/>
    <w:rsid w:val="005E07A6"/>
    <w:rsid w:val="006119A5"/>
    <w:rsid w:val="00612911"/>
    <w:rsid w:val="006A3CE3"/>
    <w:rsid w:val="006B1E85"/>
    <w:rsid w:val="006D2F4D"/>
    <w:rsid w:val="00727006"/>
    <w:rsid w:val="0073292A"/>
    <w:rsid w:val="00760BA5"/>
    <w:rsid w:val="00760DA7"/>
    <w:rsid w:val="00775300"/>
    <w:rsid w:val="007764E6"/>
    <w:rsid w:val="007800BB"/>
    <w:rsid w:val="0079084A"/>
    <w:rsid w:val="007B40B1"/>
    <w:rsid w:val="007C281D"/>
    <w:rsid w:val="007E4A15"/>
    <w:rsid w:val="007F1291"/>
    <w:rsid w:val="007F52D6"/>
    <w:rsid w:val="00843523"/>
    <w:rsid w:val="008461D9"/>
    <w:rsid w:val="0084757A"/>
    <w:rsid w:val="00862D3B"/>
    <w:rsid w:val="0087131C"/>
    <w:rsid w:val="008721DE"/>
    <w:rsid w:val="0089303C"/>
    <w:rsid w:val="008A7290"/>
    <w:rsid w:val="008B2750"/>
    <w:rsid w:val="008F4D12"/>
    <w:rsid w:val="00911B06"/>
    <w:rsid w:val="0092448B"/>
    <w:rsid w:val="00933882"/>
    <w:rsid w:val="0094170C"/>
    <w:rsid w:val="009E10BE"/>
    <w:rsid w:val="009E78E7"/>
    <w:rsid w:val="00A044D6"/>
    <w:rsid w:val="00A36288"/>
    <w:rsid w:val="00A64886"/>
    <w:rsid w:val="00B06E53"/>
    <w:rsid w:val="00B12B21"/>
    <w:rsid w:val="00B41984"/>
    <w:rsid w:val="00B47079"/>
    <w:rsid w:val="00B5788F"/>
    <w:rsid w:val="00B67CCB"/>
    <w:rsid w:val="00BB4288"/>
    <w:rsid w:val="00BD55AE"/>
    <w:rsid w:val="00BE3F38"/>
    <w:rsid w:val="00C55A66"/>
    <w:rsid w:val="00C7655F"/>
    <w:rsid w:val="00C95B92"/>
    <w:rsid w:val="00CB1390"/>
    <w:rsid w:val="00CC4C6A"/>
    <w:rsid w:val="00CF56F0"/>
    <w:rsid w:val="00D434CD"/>
    <w:rsid w:val="00D5270F"/>
    <w:rsid w:val="00D55C3A"/>
    <w:rsid w:val="00D9001E"/>
    <w:rsid w:val="00DC13B1"/>
    <w:rsid w:val="00DD3137"/>
    <w:rsid w:val="00DE7D27"/>
    <w:rsid w:val="00E14C4D"/>
    <w:rsid w:val="00E327E4"/>
    <w:rsid w:val="00E45225"/>
    <w:rsid w:val="00F85372"/>
    <w:rsid w:val="00F94529"/>
    <w:rsid w:val="00FC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54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A15"/>
    <w:pPr>
      <w:spacing w:after="100" w:line="240" w:lineRule="auto"/>
    </w:pPr>
    <w:rPr>
      <w:rFonts w:ascii="Century Gothic" w:hAnsi="Century Gothic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D3137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paragraph" w:styleId="3">
    <w:name w:val="heading 3"/>
    <w:basedOn w:val="1"/>
    <w:next w:val="a"/>
    <w:link w:val="30"/>
    <w:uiPriority w:val="9"/>
    <w:unhideWhenUsed/>
    <w:qFormat/>
    <w:rsid w:val="00B5788F"/>
    <w:pPr>
      <w:spacing w:before="120" w:after="200"/>
      <w:contextualSpacing/>
      <w:outlineLvl w:val="2"/>
    </w:pPr>
    <w:rPr>
      <w:i w:val="0"/>
      <w:caps/>
      <w:color w:val="F7A180" w:themeColor="text2" w:themeTint="99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4757A"/>
    <w:pPr>
      <w:spacing w:before="120"/>
      <w:ind w:left="720" w:right="720"/>
      <w:contextualSpacing/>
      <w:jc w:val="center"/>
      <w:outlineLvl w:val="3"/>
    </w:pPr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D3137"/>
    <w:pPr>
      <w:keepNext/>
      <w:keepLines/>
      <w:spacing w:after="140"/>
      <w:contextualSpacing/>
      <w:outlineLvl w:val="4"/>
    </w:pPr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7006"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i/>
      <w:color w:val="3F1D5A" w:themeColor="accent1"/>
      <w:sz w:val="32"/>
      <w:szCs w:val="32"/>
      <w:lang w:eastAsia="en-US"/>
    </w:rPr>
  </w:style>
  <w:style w:type="paragraph" w:styleId="a3">
    <w:name w:val="Subtitle"/>
    <w:basedOn w:val="a"/>
    <w:next w:val="a"/>
    <w:link w:val="a4"/>
    <w:uiPriority w:val="8"/>
    <w:qFormat/>
    <w:rsid w:val="00727006"/>
    <w:pPr>
      <w:numPr>
        <w:ilvl w:val="1"/>
      </w:numPr>
    </w:pPr>
    <w:rPr>
      <w:rFonts w:eastAsiaTheme="majorEastAsia" w:cstheme="majorBidi"/>
      <w:iCs/>
      <w:color w:val="CB400B" w:themeColor="text2" w:themeShade="BF"/>
      <w:spacing w:val="15"/>
      <w:sz w:val="28"/>
      <w:szCs w:val="24"/>
    </w:rPr>
  </w:style>
  <w:style w:type="character" w:customStyle="1" w:styleId="a4">
    <w:name w:val="Подзаголовок Знак"/>
    <w:basedOn w:val="a0"/>
    <w:link w:val="a3"/>
    <w:uiPriority w:val="8"/>
    <w:rsid w:val="00727006"/>
    <w:rPr>
      <w:rFonts w:ascii="Century Gothic" w:eastAsiaTheme="majorEastAsia" w:hAnsi="Century Gothic" w:cstheme="majorBidi"/>
      <w:iCs/>
      <w:color w:val="CB400B" w:themeColor="text2" w:themeShade="BF"/>
      <w:spacing w:val="15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DD3137"/>
    <w:rPr>
      <w:rFonts w:asciiTheme="majorHAnsi" w:eastAsiaTheme="majorEastAsia" w:hAnsiTheme="majorHAnsi" w:cstheme="majorBidi"/>
      <w:b/>
      <w:bCs/>
      <w:caps/>
      <w:color w:val="272063" w:themeColor="accent3"/>
      <w:sz w:val="44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5788F"/>
    <w:rPr>
      <w:rFonts w:asciiTheme="majorHAnsi" w:eastAsiaTheme="majorEastAsia" w:hAnsiTheme="majorHAnsi" w:cstheme="majorBidi"/>
      <w:bCs/>
      <w:caps/>
      <w:color w:val="F7A180" w:themeColor="text2" w:themeTint="99"/>
      <w:sz w:val="28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84757A"/>
    <w:rPr>
      <w:rFonts w:asciiTheme="majorHAnsi" w:eastAsiaTheme="majorEastAsia" w:hAnsiTheme="majorHAnsi" w:cstheme="majorBidi"/>
      <w:bCs/>
      <w:iCs/>
      <w:color w:val="F7A180" w:themeColor="text2" w:themeTint="99"/>
      <w:sz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DD3137"/>
    <w:rPr>
      <w:rFonts w:asciiTheme="majorHAnsi" w:eastAsiaTheme="majorEastAsia" w:hAnsiTheme="majorHAnsi" w:cstheme="majorBidi"/>
      <w:b/>
      <w:color w:val="272063" w:themeColor="accent3"/>
      <w:sz w:val="24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727006"/>
    <w:rPr>
      <w:rFonts w:asciiTheme="majorHAnsi" w:eastAsiaTheme="majorEastAsia" w:hAnsiTheme="majorHAnsi" w:cstheme="majorBidi"/>
      <w:i/>
      <w:iCs/>
      <w:color w:val="CB400B" w:themeColor="text2" w:themeShade="BF"/>
      <w:sz w:val="21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1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  <w:sz w:val="20"/>
      <w:szCs w:val="2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eastAsia="en-US"/>
    </w:rPr>
  </w:style>
  <w:style w:type="paragraph" w:styleId="a7">
    <w:name w:val="caption"/>
    <w:basedOn w:val="a"/>
    <w:next w:val="a"/>
    <w:uiPriority w:val="35"/>
    <w:semiHidden/>
    <w:unhideWhenUsed/>
    <w:qFormat/>
    <w:rsid w:val="00727006"/>
    <w:rPr>
      <w:b/>
      <w:bCs/>
      <w:color w:val="CB400B" w:themeColor="text2" w:themeShade="BF"/>
      <w:sz w:val="18"/>
      <w:szCs w:val="18"/>
    </w:rPr>
  </w:style>
  <w:style w:type="paragraph" w:styleId="a8">
    <w:name w:val="Title"/>
    <w:basedOn w:val="a"/>
    <w:next w:val="a"/>
    <w:link w:val="a9"/>
    <w:uiPriority w:val="7"/>
    <w:qFormat/>
    <w:rsid w:val="00204454"/>
    <w:pPr>
      <w:spacing w:after="200"/>
      <w:contextualSpacing/>
    </w:pPr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0"/>
      <w:szCs w:val="56"/>
      <w14:ligatures w14:val="standardContextual"/>
      <w14:cntxtAlts/>
    </w:rPr>
  </w:style>
  <w:style w:type="character" w:customStyle="1" w:styleId="a9">
    <w:name w:val="Заголовок Знак"/>
    <w:basedOn w:val="a0"/>
    <w:link w:val="a8"/>
    <w:uiPriority w:val="7"/>
    <w:rsid w:val="00204454"/>
    <w:rPr>
      <w:rFonts w:asciiTheme="majorHAnsi" w:eastAsiaTheme="majorEastAsia" w:hAnsiTheme="majorHAnsi" w:cstheme="majorBidi"/>
      <w:b/>
      <w:caps/>
      <w:color w:val="CB400B" w:themeColor="text2" w:themeShade="BF"/>
      <w:spacing w:val="5"/>
      <w:kern w:val="28"/>
      <w:sz w:val="50"/>
      <w:szCs w:val="56"/>
      <w14:ligatures w14:val="standardContextual"/>
      <w14:cntxtAlts/>
    </w:rPr>
  </w:style>
  <w:style w:type="paragraph" w:customStyle="1" w:styleId="aa">
    <w:name w:val="Ім’я одержувача"/>
    <w:basedOn w:val="3"/>
    <w:uiPriority w:val="18"/>
    <w:qFormat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semiHidden/>
    <w:unhideWhenUsed/>
    <w:qFormat/>
    <w:rsid w:val="00727006"/>
    <w:pPr>
      <w:shd w:val="clear" w:color="auto" w:fill="3F1D5A" w:themeFill="accent1"/>
      <w:spacing w:before="360" w:after="360"/>
      <w:ind w:left="864" w:right="864"/>
      <w:jc w:val="center"/>
    </w:pPr>
    <w:rPr>
      <w:i/>
      <w:iCs/>
      <w:color w:val="FFFFFF" w:themeColor="background1"/>
    </w:rPr>
  </w:style>
  <w:style w:type="character" w:customStyle="1" w:styleId="ac">
    <w:name w:val="Выделенная цитата Знак"/>
    <w:basedOn w:val="a0"/>
    <w:link w:val="ab"/>
    <w:uiPriority w:val="30"/>
    <w:semiHidden/>
    <w:rsid w:val="00727006"/>
    <w:rPr>
      <w:rFonts w:ascii="Century Gothic" w:hAnsi="Century Gothic"/>
      <w:i/>
      <w:iCs/>
      <w:color w:val="FFFFFF" w:themeColor="background1"/>
      <w:shd w:val="clear" w:color="auto" w:fill="3F1D5A" w:themeFill="accent1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575F63" w:themeColor="accent6" w:themeShade="BF"/>
      <w:u w:val="single"/>
    </w:rPr>
  </w:style>
  <w:style w:type="paragraph" w:styleId="ae">
    <w:name w:val="List Paragraph"/>
    <w:basedOn w:val="a"/>
    <w:uiPriority w:val="34"/>
    <w:unhideWhenUsed/>
    <w:qFormat/>
    <w:pPr>
      <w:spacing w:after="160"/>
      <w:ind w:left="1008" w:hanging="288"/>
      <w:contextualSpacing/>
    </w:pPr>
    <w:rPr>
      <w:rFonts w:eastAsiaTheme="minorHAnsi"/>
      <w:sz w:val="21"/>
      <w:lang w:eastAsia="en-US"/>
    </w:rPr>
  </w:style>
  <w:style w:type="paragraph" w:styleId="21">
    <w:name w:val="Quote"/>
    <w:basedOn w:val="a"/>
    <w:next w:val="a"/>
    <w:link w:val="22"/>
    <w:uiPriority w:val="14"/>
    <w:qFormat/>
    <w:rsid w:val="0084757A"/>
    <w:pPr>
      <w:spacing w:before="360" w:after="360"/>
      <w:ind w:left="720" w:right="720"/>
      <w:contextualSpacing/>
    </w:pPr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customStyle="1" w:styleId="22">
    <w:name w:val="Цитата 2 Знак"/>
    <w:basedOn w:val="a0"/>
    <w:link w:val="21"/>
    <w:uiPriority w:val="14"/>
    <w:rsid w:val="0084757A"/>
    <w:rPr>
      <w:rFonts w:asciiTheme="majorHAnsi" w:hAnsiTheme="majorHAnsi"/>
      <w:iCs/>
      <w:color w:val="F7A180" w:themeColor="text2" w:themeTint="99"/>
      <w:sz w:val="28"/>
      <w:lang w:eastAsia="en-US" w:bidi="hi-IN"/>
    </w:rPr>
  </w:style>
  <w:style w:type="character" w:styleId="af">
    <w:name w:val="Hyperlink"/>
    <w:basedOn w:val="a0"/>
    <w:uiPriority w:val="99"/>
    <w:semiHidden/>
    <w:unhideWhenUsed/>
    <w:rsid w:val="00727006"/>
    <w:rPr>
      <w:color w:val="217084" w:themeColor="accent4" w:themeShade="80"/>
      <w:u w:val="single"/>
    </w:rPr>
  </w:style>
  <w:style w:type="character" w:customStyle="1" w:styleId="11">
    <w:name w:val="Незакрита згадка 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а інформація"/>
    <w:basedOn w:val="a"/>
    <w:uiPriority w:val="15"/>
    <w:qFormat/>
    <w:rsid w:val="00B5788F"/>
    <w:rPr>
      <w:color w:val="F7A180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а інформація одержувача"/>
    <w:basedOn w:val="a"/>
    <w:uiPriority w:val="19"/>
    <w:qFormat/>
    <w:rsid w:val="00B5788F"/>
    <w:pPr>
      <w:jc w:val="right"/>
    </w:pPr>
    <w:rPr>
      <w:color w:val="F7A180" w:themeColor="text2" w:themeTint="99"/>
    </w:rPr>
  </w:style>
  <w:style w:type="character" w:styleId="af8">
    <w:name w:val="Emphasis"/>
    <w:uiPriority w:val="20"/>
    <w:qFormat/>
    <w:rsid w:val="0084757A"/>
    <w:rPr>
      <w:b/>
      <w:i w:val="0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12" Type="http://schemas.openxmlformats.org/officeDocument/2006/relationships/image" Target="media/image110.png"/><Relationship Id="rId2" Type="http://schemas.openxmlformats.org/officeDocument/2006/relationships/image" Target="media/image5.svg"/><Relationship Id="rId1" Type="http://schemas.openxmlformats.org/officeDocument/2006/relationships/image" Target="media/image8.png"/><Relationship Id="rId6" Type="http://schemas.openxmlformats.org/officeDocument/2006/relationships/image" Target="media/image9.svg"/><Relationship Id="rId11" Type="http://schemas.openxmlformats.org/officeDocument/2006/relationships/image" Target="media/image100.png"/><Relationship Id="rId5" Type="http://schemas.openxmlformats.org/officeDocument/2006/relationships/image" Target="media/image10.png"/><Relationship Id="rId10" Type="http://schemas.openxmlformats.org/officeDocument/2006/relationships/image" Target="media/image90.png"/><Relationship Id="rId4" Type="http://schemas.openxmlformats.org/officeDocument/2006/relationships/image" Target="media/image7.svg"/><Relationship Id="rId9" Type="http://schemas.openxmlformats.org/officeDocument/2006/relationships/image" Target="media/image8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54;&#1041;&#1054;&#1058;&#1040;\Downloads\tf01773057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xecutive">
  <a:themeElements>
    <a:clrScheme name="Custom 7">
      <a:dk1>
        <a:sysClr val="windowText" lastClr="000000"/>
      </a:dk1>
      <a:lt1>
        <a:sysClr val="window" lastClr="FFFFFF"/>
      </a:lt1>
      <a:dk2>
        <a:srgbClr val="F3642C"/>
      </a:dk2>
      <a:lt2>
        <a:srgbClr val="E4E9EF"/>
      </a:lt2>
      <a:accent1>
        <a:srgbClr val="3F1D5A"/>
      </a:accent1>
      <a:accent2>
        <a:srgbClr val="F79E28"/>
      </a:accent2>
      <a:accent3>
        <a:srgbClr val="272063"/>
      </a:accent3>
      <a:accent4>
        <a:srgbClr val="70C6DB"/>
      </a:accent4>
      <a:accent5>
        <a:srgbClr val="214461"/>
      </a:accent5>
      <a:accent6>
        <a:srgbClr val="758085"/>
      </a:accent6>
      <a:hlink>
        <a:srgbClr val="F3642C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CB7448-5C0F-4FCE-BB41-2251D6144D1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</Template>
  <TotalTime>0</TotalTime>
  <Pages>3</Pages>
  <Words>428</Words>
  <Characters>245</Characters>
  <Application>Microsoft Office Word</Application>
  <DocSecurity>0</DocSecurity>
  <Lines>2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2020-12-21T11:32:00Z</dcterms:created>
  <dcterms:modified xsi:type="dcterms:W3CDTF">2020-12-24T07:32:00Z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