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ABA" w:rsidRDefault="009B54E8" w:rsidP="00AE2ABA">
      <w:pPr>
        <w:pStyle w:val="aff4"/>
      </w:pPr>
      <w:r>
        <w:rPr>
          <w:noProof/>
          <w:lang w:eastAsia="uk-UA"/>
        </w:rPr>
        <w:drawing>
          <wp:inline distT="0" distB="0" distL="0" distR="0" wp14:anchorId="7DBC77A2" wp14:editId="42468128">
            <wp:extent cx="2182145" cy="1451798"/>
            <wp:effectExtent l="0" t="0" r="0" b="0"/>
            <wp:docPr id="2150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06" cy="149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E2ABA" w:rsidRPr="009B54E8" w:rsidRDefault="009B54E8" w:rsidP="009B54E8">
      <w:pPr>
        <w:pStyle w:val="a9"/>
        <w:spacing w:line="240" w:lineRule="auto"/>
        <w:jc w:val="center"/>
        <w:rPr>
          <w:rFonts w:ascii="Times New Roman" w:hAnsi="Times New Roman" w:cs="Times New Roman"/>
          <w:sz w:val="48"/>
          <w:szCs w:val="48"/>
        </w:rPr>
      </w:pPr>
      <w:proofErr w:type="spellStart"/>
      <w:r w:rsidRPr="009B54E8">
        <w:rPr>
          <w:rFonts w:ascii="Times New Roman" w:hAnsi="Times New Roman" w:cs="Times New Roman"/>
          <w:sz w:val="48"/>
          <w:szCs w:val="48"/>
        </w:rPr>
        <w:t>Кельменецький</w:t>
      </w:r>
      <w:proofErr w:type="spellEnd"/>
      <w:r w:rsidRPr="009B54E8">
        <w:rPr>
          <w:rFonts w:ascii="Times New Roman" w:hAnsi="Times New Roman" w:cs="Times New Roman"/>
          <w:sz w:val="48"/>
          <w:szCs w:val="48"/>
        </w:rPr>
        <w:t xml:space="preserve"> професійний ліцей</w:t>
      </w:r>
    </w:p>
    <w:p w:rsidR="009B54E8" w:rsidRDefault="002E5E97" w:rsidP="00AE2ABA">
      <w:pPr>
        <w:pStyle w:val="afe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Методичний тьюторіал </w:t>
      </w:r>
      <w:r w:rsidR="009B54E8" w:rsidRPr="009B54E8">
        <w:rPr>
          <w:rFonts w:ascii="Times New Roman" w:hAnsi="Times New Roman" w:cs="Times New Roman"/>
          <w:sz w:val="24"/>
        </w:rPr>
        <w:t>Методичні ідеї, знахідки</w:t>
      </w:r>
    </w:p>
    <w:p w:rsidR="0054527A" w:rsidRDefault="002E5E97" w:rsidP="0054527A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b/>
          <w:sz w:val="24"/>
        </w:rPr>
      </w:pPr>
      <w:r w:rsidRPr="00F460B2">
        <w:rPr>
          <w:rFonts w:ascii="Times New Roman" w:hAnsi="Times New Roman" w:cs="Times New Roman"/>
          <w:b/>
          <w:sz w:val="24"/>
        </w:rPr>
        <w:t>«МІЙ УРОК</w:t>
      </w:r>
      <w:r w:rsidR="0054527A">
        <w:rPr>
          <w:rFonts w:ascii="Times New Roman" w:hAnsi="Times New Roman" w:cs="Times New Roman"/>
          <w:b/>
          <w:sz w:val="24"/>
        </w:rPr>
        <w:t xml:space="preserve">! </w:t>
      </w:r>
    </w:p>
    <w:p w:rsidR="00F460B2" w:rsidRDefault="0054527A" w:rsidP="0054527A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Позаурочна діяльність</w:t>
      </w:r>
      <w:r w:rsidR="002E5E97" w:rsidRPr="00F460B2">
        <w:rPr>
          <w:rFonts w:ascii="Times New Roman" w:hAnsi="Times New Roman" w:cs="Times New Roman"/>
          <w:b/>
          <w:sz w:val="24"/>
        </w:rPr>
        <w:t>»</w:t>
      </w:r>
    </w:p>
    <w:p w:rsidR="0054527A" w:rsidRDefault="00F460B2" w:rsidP="0054527A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</w:t>
      </w:r>
    </w:p>
    <w:p w:rsidR="00972C41" w:rsidRPr="00F460B2" w:rsidRDefault="0054527A" w:rsidP="0054527A">
      <w:pPr>
        <w:spacing w:after="0" w:line="240" w:lineRule="auto"/>
        <w:ind w:left="720" w:firstLine="720"/>
        <w:rPr>
          <w:b/>
        </w:rPr>
      </w:pPr>
      <w:r>
        <w:rPr>
          <w:rFonts w:ascii="Times New Roman" w:hAnsi="Times New Roman" w:cs="Times New Roman"/>
          <w:b/>
          <w:sz w:val="24"/>
        </w:rPr>
        <w:t xml:space="preserve">         </w:t>
      </w:r>
      <w:r w:rsidR="009B54E8" w:rsidRPr="00F460B2">
        <w:rPr>
          <w:b/>
        </w:rPr>
        <w:t>2020</w:t>
      </w:r>
    </w:p>
    <w:p w:rsidR="009B54E8" w:rsidRDefault="009B54E8" w:rsidP="009B54E8"/>
    <w:p w:rsidR="009B54E8" w:rsidRDefault="009B54E8" w:rsidP="009B54E8"/>
    <w:p w:rsidR="009B54E8" w:rsidRDefault="009B54E8" w:rsidP="009B54E8"/>
    <w:p w:rsidR="009B54E8" w:rsidRPr="009B54E8" w:rsidRDefault="009B54E8" w:rsidP="009B54E8"/>
    <w:tbl>
      <w:tblPr>
        <w:tblW w:w="5000" w:type="pct"/>
        <w:tblCellMar>
          <w:left w:w="0" w:type="dxa"/>
          <w:right w:w="115" w:type="dxa"/>
        </w:tblCellMar>
        <w:tblLook w:val="0600" w:firstRow="0" w:lastRow="0" w:firstColumn="0" w:lastColumn="0" w:noHBand="1" w:noVBand="1"/>
      </w:tblPr>
      <w:tblGrid>
        <w:gridCol w:w="3285"/>
        <w:gridCol w:w="3582"/>
        <w:gridCol w:w="3337"/>
      </w:tblGrid>
      <w:tr w:rsidR="009B54E8" w:rsidTr="009B54E8">
        <w:trPr>
          <w:trHeight w:val="3024"/>
        </w:trPr>
        <w:tc>
          <w:tcPr>
            <w:tcW w:w="1610" w:type="pct"/>
            <w:tcMar>
              <w:top w:w="72" w:type="dxa"/>
            </w:tcMar>
            <w:vAlign w:val="center"/>
          </w:tcPr>
          <w:p w:rsidR="009B54E8" w:rsidRDefault="009B54E8" w:rsidP="009B54E8">
            <w:pPr>
              <w:pStyle w:val="a5"/>
            </w:pPr>
          </w:p>
          <w:p w:rsidR="00C06660" w:rsidRPr="00DA7F71" w:rsidRDefault="009B54E8" w:rsidP="009B54E8">
            <w:pPr>
              <w:pStyle w:val="a5"/>
            </w:pPr>
            <w:r>
              <w:t>Кваліфіковані робітники</w:t>
            </w:r>
          </w:p>
        </w:tc>
        <w:tc>
          <w:tcPr>
            <w:tcW w:w="1755" w:type="pct"/>
            <w:tcMar>
              <w:top w:w="72" w:type="dxa"/>
            </w:tcMar>
            <w:vAlign w:val="center"/>
          </w:tcPr>
          <w:p w:rsidR="00C06660" w:rsidRDefault="009B54E8" w:rsidP="009B54E8">
            <w:pPr>
              <w:pStyle w:val="a5"/>
            </w:pPr>
            <w:r>
              <w:t>Фахівці</w:t>
            </w:r>
          </w:p>
        </w:tc>
        <w:tc>
          <w:tcPr>
            <w:tcW w:w="1635" w:type="pct"/>
            <w:tcMar>
              <w:top w:w="72" w:type="dxa"/>
            </w:tcMar>
            <w:vAlign w:val="center"/>
          </w:tcPr>
          <w:p w:rsidR="00C06660" w:rsidRPr="00DA7F71" w:rsidRDefault="009B54E8" w:rsidP="009B54E8">
            <w:pPr>
              <w:pStyle w:val="a5"/>
            </w:pPr>
            <w:r>
              <w:t>Професіонали</w:t>
            </w:r>
          </w:p>
        </w:tc>
      </w:tr>
    </w:tbl>
    <w:p w:rsidR="00381B93" w:rsidRDefault="00381B93">
      <w:r>
        <w:rPr>
          <w:lang w:bidi="uk-UA"/>
        </w:rPr>
        <w:br w:type="page"/>
      </w:r>
    </w:p>
    <w:p w:rsidR="00D624B5" w:rsidRPr="005975FF" w:rsidRDefault="00A01869" w:rsidP="00E17B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01869">
        <w:rPr>
          <w:b/>
          <w:noProof/>
          <w:szCs w:val="22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571C79" wp14:editId="03EC0CC0">
                <wp:simplePos x="0" y="0"/>
                <wp:positionH relativeFrom="column">
                  <wp:posOffset>4536440</wp:posOffset>
                </wp:positionH>
                <wp:positionV relativeFrom="paragraph">
                  <wp:posOffset>-747395</wp:posOffset>
                </wp:positionV>
                <wp:extent cx="2143125" cy="523875"/>
                <wp:effectExtent l="133350" t="133350" r="142875" b="161925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52387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63B0" w:rsidRDefault="00A01869" w:rsidP="0054527A">
                            <w:pPr>
                              <w:rPr>
                                <w:b/>
                                <w:color w:val="7030A0"/>
                                <w:sz w:val="32"/>
                                <w:szCs w:val="32"/>
                                <w:lang w:val="ru-RU"/>
                              </w:rPr>
                            </w:pPr>
                            <w:proofErr w:type="spellStart"/>
                            <w:r w:rsidRPr="00A01869">
                              <w:rPr>
                                <w:b/>
                                <w:color w:val="7030A0"/>
                                <w:sz w:val="32"/>
                                <w:szCs w:val="32"/>
                                <w:lang w:val="ru-RU"/>
                              </w:rPr>
                              <w:t>Група</w:t>
                            </w:r>
                            <w:proofErr w:type="spellEnd"/>
                            <w:r w:rsidRPr="00A01869">
                              <w:rPr>
                                <w:b/>
                                <w:color w:val="7030A0"/>
                                <w:sz w:val="32"/>
                                <w:szCs w:val="32"/>
                                <w:lang w:val="ru-RU"/>
                              </w:rPr>
                              <w:t xml:space="preserve"> № </w:t>
                            </w:r>
                            <w:r w:rsidR="00D624B5">
                              <w:rPr>
                                <w:b/>
                                <w:color w:val="7030A0"/>
                                <w:sz w:val="32"/>
                                <w:szCs w:val="32"/>
                                <w:lang w:val="ru-RU"/>
                              </w:rPr>
                              <w:t>5</w:t>
                            </w:r>
                          </w:p>
                          <w:p w:rsidR="00A01869" w:rsidRPr="00A01869" w:rsidRDefault="00A01869" w:rsidP="0054527A">
                            <w:pPr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  <w:p w:rsidR="00466129" w:rsidRDefault="00466129" w:rsidP="004661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571C79" id="Скругленный прямоугольник 15" o:spid="_x0000_s1026" style="position:absolute;left:0;text-align:left;margin-left:357.2pt;margin-top:-58.85pt;width:168.75pt;height:4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" fillcolor="#ddd [3204]" stroked="f" strokeweight="1pt">
                <v:stroke joinstyle="miter"/>
                <v:shadow on="t" color="black" offset="0,1pt"/>
                <v:textbox>
                  <w:txbxContent>
                    <w:p w:rsidR="00B563B0" w:rsidRDefault="00A01869" w:rsidP="0054527A">
                      <w:pPr>
                        <w:rPr>
                          <w:b/>
                          <w:color w:val="7030A0"/>
                          <w:sz w:val="32"/>
                          <w:szCs w:val="32"/>
                          <w:lang w:val="ru-RU"/>
                        </w:rPr>
                      </w:pPr>
                      <w:proofErr w:type="spellStart"/>
                      <w:r w:rsidRPr="00A01869">
                        <w:rPr>
                          <w:b/>
                          <w:color w:val="7030A0"/>
                          <w:sz w:val="32"/>
                          <w:szCs w:val="32"/>
                          <w:lang w:val="ru-RU"/>
                        </w:rPr>
                        <w:t>Група</w:t>
                      </w:r>
                      <w:proofErr w:type="spellEnd"/>
                      <w:r w:rsidRPr="00A01869">
                        <w:rPr>
                          <w:b/>
                          <w:color w:val="7030A0"/>
                          <w:sz w:val="32"/>
                          <w:szCs w:val="32"/>
                          <w:lang w:val="ru-RU"/>
                        </w:rPr>
                        <w:t xml:space="preserve"> № </w:t>
                      </w:r>
                      <w:r w:rsidR="00D624B5">
                        <w:rPr>
                          <w:b/>
                          <w:color w:val="7030A0"/>
                          <w:sz w:val="32"/>
                          <w:szCs w:val="32"/>
                          <w:lang w:val="ru-RU"/>
                        </w:rPr>
                        <w:t>5</w:t>
                      </w:r>
                    </w:p>
                    <w:p w:rsidR="00A01869" w:rsidRPr="00A01869" w:rsidRDefault="00A01869" w:rsidP="0054527A">
                      <w:pPr>
                        <w:rPr>
                          <w:b/>
                          <w:color w:val="7030A0"/>
                          <w:sz w:val="32"/>
                          <w:szCs w:val="32"/>
                        </w:rPr>
                      </w:pPr>
                    </w:p>
                    <w:p w:rsidR="00466129" w:rsidRDefault="00466129" w:rsidP="0046612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A01869">
        <w:rPr>
          <w:b/>
          <w:noProof/>
          <w:szCs w:val="22"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9690FD" wp14:editId="434540B5">
                <wp:simplePos x="0" y="0"/>
                <wp:positionH relativeFrom="column">
                  <wp:posOffset>-121285</wp:posOffset>
                </wp:positionH>
                <wp:positionV relativeFrom="paragraph">
                  <wp:posOffset>-937895</wp:posOffset>
                </wp:positionV>
                <wp:extent cx="3867150" cy="752475"/>
                <wp:effectExtent l="57150" t="57150" r="57150" b="47625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752475"/>
                        </a:xfrm>
                        <a:prstGeom prst="roundRect">
                          <a:avLst/>
                        </a:prstGeom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1869" w:rsidRDefault="00A01869" w:rsidP="00A01869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0186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Першокурсники: </w:t>
                            </w:r>
                          </w:p>
                          <w:p w:rsidR="00A01869" w:rsidRPr="00A01869" w:rsidRDefault="00A01869" w:rsidP="00A01869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0186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такі всі різні і такі єдині</w:t>
                            </w:r>
                          </w:p>
                          <w:p w:rsidR="00466129" w:rsidRPr="00A01869" w:rsidRDefault="00466129" w:rsidP="006F0D09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7030A0"/>
                              </w:rPr>
                            </w:pPr>
                          </w:p>
                          <w:p w:rsidR="00466129" w:rsidRPr="00466129" w:rsidRDefault="00466129" w:rsidP="006F0D09">
                            <w:pPr>
                              <w:jc w:val="center"/>
                              <w:rPr>
                                <w:color w:val="7030A0"/>
                              </w:rPr>
                            </w:pPr>
                          </w:p>
                          <w:p w:rsidR="006F0D09" w:rsidRDefault="006F0D09" w:rsidP="006F0D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9690FD" id="Скругленный прямоугольник 1" o:spid="_x0000_s1027" style="position:absolute;left:0;text-align:left;margin-left:-9.55pt;margin-top:-73.85pt;width:304.5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" fillcolor="#ddd [3204]" strokecolor="#6e6e6e [1604]" strokeweight="1pt">
                <v:stroke joinstyle="miter"/>
                <v:textbox>
                  <w:txbxContent>
                    <w:p w:rsidR="00A01869" w:rsidRDefault="00A01869" w:rsidP="00A01869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A01869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Першокурсники: </w:t>
                      </w:r>
                    </w:p>
                    <w:p w:rsidR="00A01869" w:rsidRPr="00A01869" w:rsidRDefault="00A01869" w:rsidP="00A01869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A01869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такі всі різні і такі єдині</w:t>
                      </w:r>
                    </w:p>
                    <w:p w:rsidR="00466129" w:rsidRPr="00A01869" w:rsidRDefault="00466129" w:rsidP="006F0D09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7030A0"/>
                        </w:rPr>
                      </w:pPr>
                    </w:p>
                    <w:p w:rsidR="00466129" w:rsidRPr="00466129" w:rsidRDefault="00466129" w:rsidP="006F0D09">
                      <w:pPr>
                        <w:jc w:val="center"/>
                        <w:rPr>
                          <w:color w:val="7030A0"/>
                        </w:rPr>
                      </w:pPr>
                    </w:p>
                    <w:p w:rsidR="006F0D09" w:rsidRDefault="006F0D09" w:rsidP="006F0D0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D624B5" w:rsidRPr="00D624B5" w:rsidRDefault="00D624B5" w:rsidP="00D624B5">
      <w:pPr>
        <w:pStyle w:val="aff6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32"/>
          <w:szCs w:val="32"/>
          <w:shd w:val="clear" w:color="auto" w:fill="FFFFFF"/>
        </w:rPr>
      </w:pPr>
      <w:r w:rsidRPr="00D624B5">
        <w:rPr>
          <w:b/>
          <w:color w:val="000000"/>
          <w:sz w:val="32"/>
          <w:szCs w:val="32"/>
          <w:shd w:val="clear" w:color="auto" w:fill="FFFFFF"/>
        </w:rPr>
        <w:t>Модне, красиве життя – в професії</w:t>
      </w:r>
    </w:p>
    <w:p w:rsidR="00D624B5" w:rsidRPr="00D624B5" w:rsidRDefault="00D624B5" w:rsidP="00D624B5">
      <w:pPr>
        <w:pStyle w:val="aff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32"/>
          <w:szCs w:val="32"/>
          <w:bdr w:val="none" w:sz="0" w:space="0" w:color="auto" w:frame="1"/>
        </w:rPr>
      </w:pPr>
      <w:r w:rsidRPr="00D624B5">
        <w:rPr>
          <w:noProof/>
          <w:color w:val="000000"/>
          <w:sz w:val="32"/>
          <w:szCs w:val="32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620A8FD0" wp14:editId="4A3C0F2E">
            <wp:simplePos x="0" y="0"/>
            <wp:positionH relativeFrom="column">
              <wp:posOffset>21590</wp:posOffset>
            </wp:positionH>
            <wp:positionV relativeFrom="paragraph">
              <wp:posOffset>943610</wp:posOffset>
            </wp:positionV>
            <wp:extent cx="3676650" cy="2205990"/>
            <wp:effectExtent l="0" t="0" r="0" b="3810"/>
            <wp:wrapSquare wrapText="bothSides"/>
            <wp:docPr id="8" name="Рисунок 8" descr="D:\методична робота\Фото на стенд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тодична робота\Фото на стенд\image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24B5">
        <w:rPr>
          <w:color w:val="000000"/>
          <w:sz w:val="32"/>
          <w:szCs w:val="32"/>
          <w:shd w:val="clear" w:color="auto" w:fill="FFFFFF"/>
        </w:rPr>
        <w:t xml:space="preserve"> «Красиво одягатися – мистецтво» – крилатий вислів, що постійно надихає на творчу працю в </w:t>
      </w:r>
      <w:proofErr w:type="spellStart"/>
      <w:r w:rsidRPr="00D624B5">
        <w:rPr>
          <w:color w:val="000000"/>
          <w:sz w:val="32"/>
          <w:szCs w:val="32"/>
          <w:shd w:val="clear" w:color="auto" w:fill="FFFFFF"/>
        </w:rPr>
        <w:t>Кельменецькому</w:t>
      </w:r>
      <w:proofErr w:type="spellEnd"/>
      <w:r w:rsidRPr="00D624B5">
        <w:rPr>
          <w:color w:val="000000"/>
          <w:sz w:val="32"/>
          <w:szCs w:val="32"/>
          <w:shd w:val="clear" w:color="auto" w:fill="FFFFFF"/>
        </w:rPr>
        <w:t xml:space="preserve"> професійному ліцеї </w:t>
      </w:r>
      <w:r w:rsidRPr="00D624B5">
        <w:rPr>
          <w:color w:val="000000"/>
          <w:sz w:val="32"/>
          <w:szCs w:val="32"/>
          <w:bdr w:val="none" w:sz="0" w:space="0" w:color="auto" w:frame="1"/>
        </w:rPr>
        <w:t xml:space="preserve">майстрів виробничого навчання </w:t>
      </w:r>
      <w:proofErr w:type="spellStart"/>
      <w:r w:rsidRPr="00D624B5">
        <w:rPr>
          <w:color w:val="000000"/>
          <w:sz w:val="32"/>
          <w:szCs w:val="32"/>
          <w:bdr w:val="none" w:sz="0" w:space="0" w:color="auto" w:frame="1"/>
        </w:rPr>
        <w:t>Пацалоху</w:t>
      </w:r>
      <w:proofErr w:type="spellEnd"/>
      <w:r w:rsidRPr="00D624B5">
        <w:rPr>
          <w:color w:val="000000"/>
          <w:sz w:val="32"/>
          <w:szCs w:val="32"/>
          <w:bdr w:val="none" w:sz="0" w:space="0" w:color="auto" w:frame="1"/>
        </w:rPr>
        <w:t xml:space="preserve"> Н.С., </w:t>
      </w:r>
      <w:proofErr w:type="spellStart"/>
      <w:r w:rsidRPr="00D624B5">
        <w:rPr>
          <w:color w:val="000000"/>
          <w:sz w:val="32"/>
          <w:szCs w:val="32"/>
          <w:bdr w:val="none" w:sz="0" w:space="0" w:color="auto" w:frame="1"/>
        </w:rPr>
        <w:t>Лісковську</w:t>
      </w:r>
      <w:proofErr w:type="spellEnd"/>
      <w:r w:rsidRPr="00D624B5">
        <w:rPr>
          <w:color w:val="000000"/>
          <w:sz w:val="32"/>
          <w:szCs w:val="32"/>
          <w:bdr w:val="none" w:sz="0" w:space="0" w:color="auto" w:frame="1"/>
        </w:rPr>
        <w:t xml:space="preserve"> Л.М., викладача </w:t>
      </w:r>
      <w:proofErr w:type="spellStart"/>
      <w:r w:rsidRPr="00D624B5">
        <w:rPr>
          <w:color w:val="000000"/>
          <w:sz w:val="32"/>
          <w:szCs w:val="32"/>
          <w:bdr w:val="none" w:sz="0" w:space="0" w:color="auto" w:frame="1"/>
        </w:rPr>
        <w:t>спецдисциплін</w:t>
      </w:r>
      <w:proofErr w:type="spellEnd"/>
      <w:r w:rsidRPr="00D624B5">
        <w:rPr>
          <w:color w:val="000000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D624B5">
        <w:rPr>
          <w:color w:val="000000"/>
          <w:sz w:val="32"/>
          <w:szCs w:val="32"/>
          <w:bdr w:val="none" w:sz="0" w:space="0" w:color="auto" w:frame="1"/>
        </w:rPr>
        <w:t>Тодорчук</w:t>
      </w:r>
      <w:proofErr w:type="spellEnd"/>
      <w:r w:rsidRPr="00D624B5">
        <w:rPr>
          <w:color w:val="000000"/>
          <w:sz w:val="32"/>
          <w:szCs w:val="32"/>
          <w:bdr w:val="none" w:sz="0" w:space="0" w:color="auto" w:frame="1"/>
        </w:rPr>
        <w:t xml:space="preserve"> Г.В. Для підготовки кваліфікованих робітників-кравців тут створена потужна матеріальна база з новими швейними машинами. </w:t>
      </w:r>
    </w:p>
    <w:p w:rsidR="00D624B5" w:rsidRPr="00D624B5" w:rsidRDefault="00D624B5" w:rsidP="00D624B5">
      <w:pPr>
        <w:pStyle w:val="aff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32"/>
          <w:szCs w:val="32"/>
          <w:bdr w:val="none" w:sz="0" w:space="0" w:color="auto" w:frame="1"/>
        </w:rPr>
      </w:pPr>
      <w:r w:rsidRPr="00D624B5">
        <w:rPr>
          <w:color w:val="000000"/>
          <w:sz w:val="32"/>
          <w:szCs w:val="32"/>
          <w:bdr w:val="none" w:sz="0" w:space="0" w:color="auto" w:frame="1"/>
        </w:rPr>
        <w:t xml:space="preserve">Педагоги працюють із здобувачами освіти-першокурсниками групи № 5 над розвитком </w:t>
      </w:r>
      <w:proofErr w:type="spellStart"/>
      <w:r w:rsidRPr="00D624B5">
        <w:rPr>
          <w:color w:val="000000"/>
          <w:sz w:val="32"/>
          <w:szCs w:val="32"/>
          <w:bdr w:val="none" w:sz="0" w:space="0" w:color="auto" w:frame="1"/>
        </w:rPr>
        <w:t>окомірності</w:t>
      </w:r>
      <w:proofErr w:type="spellEnd"/>
      <w:r w:rsidRPr="00D624B5">
        <w:rPr>
          <w:color w:val="000000"/>
          <w:sz w:val="32"/>
          <w:szCs w:val="32"/>
          <w:bdr w:val="none" w:sz="0" w:space="0" w:color="auto" w:frame="1"/>
        </w:rPr>
        <w:t xml:space="preserve">, художнього смаку, сприйняттям кольору, схильності до творчої праці; виявленням інтересу до нового, модного; набуттям здібностей нестандартного мислення; пунктуальності, акуратності в роботі з технікою, необхідним обладнанням тощо. </w:t>
      </w:r>
    </w:p>
    <w:p w:rsidR="00D624B5" w:rsidRPr="00D624B5" w:rsidRDefault="00D624B5" w:rsidP="00D624B5">
      <w:pPr>
        <w:pStyle w:val="aff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32"/>
          <w:szCs w:val="32"/>
          <w:bdr w:val="none" w:sz="0" w:space="0" w:color="auto" w:frame="1"/>
        </w:rPr>
      </w:pPr>
      <w:r w:rsidRPr="00D624B5">
        <w:rPr>
          <w:color w:val="000000"/>
          <w:sz w:val="32"/>
          <w:szCs w:val="32"/>
          <w:bdr w:val="none" w:sz="0" w:space="0" w:color="auto" w:frame="1"/>
        </w:rPr>
        <w:t xml:space="preserve">Відповідно освітній програмі, здобувачі освіти </w:t>
      </w:r>
      <w:proofErr w:type="spellStart"/>
      <w:r w:rsidRPr="00D624B5">
        <w:rPr>
          <w:color w:val="000000"/>
          <w:sz w:val="32"/>
          <w:szCs w:val="32"/>
          <w:bdr w:val="none" w:sz="0" w:space="0" w:color="auto" w:frame="1"/>
        </w:rPr>
        <w:t>вчаться</w:t>
      </w:r>
      <w:proofErr w:type="spellEnd"/>
      <w:r w:rsidRPr="00D624B5">
        <w:rPr>
          <w:color w:val="000000"/>
          <w:sz w:val="32"/>
          <w:szCs w:val="32"/>
          <w:bdr w:val="none" w:sz="0" w:space="0" w:color="auto" w:frame="1"/>
        </w:rPr>
        <w:t xml:space="preserve"> основ конструювання, працювати з тканиною, лінією та кольором, швидко шити сукні, спідниці, а також дитячий та чоловічій одяг; ознайомлюються з різними стилями в одязі. </w:t>
      </w:r>
    </w:p>
    <w:p w:rsidR="00D624B5" w:rsidRPr="00D624B5" w:rsidRDefault="00D624B5" w:rsidP="00D624B5">
      <w:pPr>
        <w:pStyle w:val="aff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32"/>
          <w:szCs w:val="32"/>
          <w:bdr w:val="none" w:sz="0" w:space="0" w:color="auto" w:frame="1"/>
        </w:rPr>
      </w:pPr>
      <w:r w:rsidRPr="00D624B5">
        <w:rPr>
          <w:color w:val="000000"/>
          <w:sz w:val="32"/>
          <w:szCs w:val="32"/>
          <w:bdr w:val="none" w:sz="0" w:space="0" w:color="auto" w:frame="1"/>
        </w:rPr>
        <w:t>А сьогодні, 22.12.2020, творчо працювали в майстерні з виготовлення ялинкових прикрас. Стилі, затишок, деталі, моделі, корисні поради, прикрашання ялинки! Це, як виявилось, так класно!</w:t>
      </w:r>
      <w:r w:rsidR="00E17BE5">
        <w:rPr>
          <w:color w:val="000000"/>
          <w:sz w:val="32"/>
          <w:szCs w:val="32"/>
          <w:bdr w:val="none" w:sz="0" w:space="0" w:color="auto" w:frame="1"/>
        </w:rPr>
        <w:t xml:space="preserve"> </w:t>
      </w:r>
      <w:r w:rsidRPr="00D624B5">
        <w:rPr>
          <w:color w:val="000000"/>
          <w:sz w:val="32"/>
          <w:szCs w:val="32"/>
          <w:bdr w:val="none" w:sz="0" w:space="0" w:color="auto" w:frame="1"/>
        </w:rPr>
        <w:t xml:space="preserve">Після вдумливої та копіткої праці кравця стає на душі тепло, весело, затишно і, звичайно, </w:t>
      </w:r>
      <w:proofErr w:type="spellStart"/>
      <w:r w:rsidRPr="00D624B5">
        <w:rPr>
          <w:color w:val="000000"/>
          <w:sz w:val="32"/>
          <w:szCs w:val="32"/>
          <w:bdr w:val="none" w:sz="0" w:space="0" w:color="auto" w:frame="1"/>
        </w:rPr>
        <w:t>модно</w:t>
      </w:r>
      <w:proofErr w:type="spellEnd"/>
      <w:r w:rsidRPr="00D624B5">
        <w:rPr>
          <w:color w:val="000000"/>
          <w:sz w:val="32"/>
          <w:szCs w:val="32"/>
          <w:bdr w:val="none" w:sz="0" w:space="0" w:color="auto" w:frame="1"/>
        </w:rPr>
        <w:t xml:space="preserve"> й красиво!!!</w:t>
      </w:r>
    </w:p>
    <w:p w:rsidR="00D624B5" w:rsidRPr="00D624B5" w:rsidRDefault="00D624B5" w:rsidP="00D624B5">
      <w:pPr>
        <w:pStyle w:val="aff6"/>
        <w:shd w:val="clear" w:color="auto" w:fill="FFFFFF"/>
        <w:spacing w:before="0" w:beforeAutospacing="0" w:after="0" w:afterAutospacing="0" w:line="360" w:lineRule="auto"/>
        <w:rPr>
          <w:color w:val="000000"/>
          <w:sz w:val="32"/>
          <w:szCs w:val="32"/>
          <w:bdr w:val="none" w:sz="0" w:space="0" w:color="auto" w:frame="1"/>
        </w:rPr>
      </w:pPr>
      <w:bookmarkStart w:id="0" w:name="_GoBack"/>
      <w:bookmarkEnd w:id="0"/>
    </w:p>
    <w:sectPr w:rsidR="00D624B5" w:rsidRPr="00D624B5" w:rsidSect="0054527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851" w:right="851" w:bottom="426" w:left="851" w:header="720" w:footer="288" w:gutter="0"/>
      <w:cols w:space="28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0076" w:rsidRDefault="004A0076" w:rsidP="007164F6">
      <w:pPr>
        <w:spacing w:after="0" w:line="240" w:lineRule="auto"/>
      </w:pPr>
      <w:r>
        <w:separator/>
      </w:r>
    </w:p>
  </w:endnote>
  <w:endnote w:type="continuationSeparator" w:id="0">
    <w:p w:rsidR="004A0076" w:rsidRDefault="004A0076" w:rsidP="00716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swald-Light">
    <w:charset w:val="00"/>
    <w:family w:val="auto"/>
    <w:pitch w:val="variable"/>
    <w:sig w:usb0="20000207" w:usb1="00000000" w:usb2="00000000" w:usb3="00000000" w:csb0="00000197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7369" w:rsidRDefault="009F7369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7369" w:rsidRDefault="009F7369">
    <w:pPr>
      <w:pStyle w:val="af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B93" w:rsidRDefault="009F7369">
    <w:pPr>
      <w:pStyle w:val="af1"/>
    </w:pPr>
    <w:r>
      <w:rPr>
        <w:noProof/>
        <w:lang w:eastAsia="uk-UA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02C2A86B" wp14:editId="4F89EE02">
              <wp:simplePos x="0" y="0"/>
              <wp:positionH relativeFrom="column">
                <wp:posOffset>53381</wp:posOffset>
              </wp:positionH>
              <wp:positionV relativeFrom="paragraph">
                <wp:posOffset>-3116663</wp:posOffset>
              </wp:positionV>
              <wp:extent cx="6385237" cy="1991360"/>
              <wp:effectExtent l="0" t="0" r="15875" b="27940"/>
              <wp:wrapNone/>
              <wp:docPr id="3" name="Група 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5237" cy="1991360"/>
                        <a:chOff x="118750" y="-23750"/>
                        <a:chExt cx="6385237" cy="1991360"/>
                      </a:xfrm>
                    </wpg:grpSpPr>
                    <wpg:grpSp>
                      <wpg:cNvPr id="4" name="Група 9"/>
                      <wpg:cNvGrpSpPr/>
                      <wpg:grpSpPr>
                        <a:xfrm>
                          <a:off x="4512627" y="-23750"/>
                          <a:ext cx="1991360" cy="1991360"/>
                          <a:chOff x="-130625" y="-35625"/>
                          <a:chExt cx="1991360" cy="1991360"/>
                        </a:xfrm>
                      </wpg:grpSpPr>
                      <wps:wsp>
                        <wps:cNvPr id="7" name="Овал 7"/>
                        <wps:cNvSpPr/>
                        <wps:spPr>
                          <a:xfrm>
                            <a:off x="-54425" y="40575"/>
                            <a:ext cx="1845310" cy="18453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Овал 11"/>
                        <wps:cNvSpPr/>
                        <wps:spPr>
                          <a:xfrm>
                            <a:off x="-130625" y="-35625"/>
                            <a:ext cx="1991360" cy="19913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0" name="Група 12"/>
                      <wpg:cNvGrpSpPr/>
                      <wpg:grpSpPr>
                        <a:xfrm>
                          <a:off x="2303813" y="-23750"/>
                          <a:ext cx="1991360" cy="1991360"/>
                          <a:chOff x="-23750" y="-35625"/>
                          <a:chExt cx="1991360" cy="1991360"/>
                        </a:xfrm>
                      </wpg:grpSpPr>
                      <wps:wsp>
                        <wps:cNvPr id="11" name="Овал 13"/>
                        <wps:cNvSpPr/>
                        <wps:spPr>
                          <a:xfrm>
                            <a:off x="52450" y="40575"/>
                            <a:ext cx="1845310" cy="18453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Овал 14"/>
                        <wps:cNvSpPr/>
                        <wps:spPr>
                          <a:xfrm>
                            <a:off x="-23750" y="-35625"/>
                            <a:ext cx="1991360" cy="19913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3" name="Група 17"/>
                      <wpg:cNvGrpSpPr/>
                      <wpg:grpSpPr>
                        <a:xfrm>
                          <a:off x="118750" y="-23750"/>
                          <a:ext cx="1991360" cy="1991360"/>
                          <a:chOff x="118750" y="-23750"/>
                          <a:chExt cx="1991360" cy="1991360"/>
                        </a:xfrm>
                      </wpg:grpSpPr>
                      <wps:wsp>
                        <wps:cNvPr id="14" name="Овал 18"/>
                        <wps:cNvSpPr/>
                        <wps:spPr>
                          <a:xfrm>
                            <a:off x="194950" y="52450"/>
                            <a:ext cx="1845310" cy="18453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Овал 19"/>
                        <wps:cNvSpPr/>
                        <wps:spPr>
                          <a:xfrm>
                            <a:off x="118750" y="-23750"/>
                            <a:ext cx="1991360" cy="19913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6BE6703" id="Група 49" o:spid="_x0000_s1026" style="position:absolute;margin-left:4.2pt;margin-top:-245.4pt;width:502.75pt;height:156.8pt;z-index:251670528;mso-width-relative:margin;mso-height-relative:margin" coordorigin="1187,-237" coordsize="63852,19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">
              <v:group id="Група 9" o:spid="_x0000_s1027" style="position:absolute;left:45126;top:-237;width:19913;height:19913" coordorigin="-1306,-356" coordsize="19913,1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oval id="Овал 10" o:spid="_x0000_s1028" style="position:absolute;left:-544;top:405;width:18452;height:18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" fillcolor="white [3212]" stroked="f" strokeweight="1pt">
                  <v:stroke joinstyle="miter"/>
                </v:oval>
                <v:oval id="Овал 11" o:spid="_x0000_s1029" style="position:absolute;left:-1306;top:-356;width:19913;height:19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" filled="f" strokecolor="white [3212]" strokeweight="2pt">
                  <v:stroke joinstyle="miter"/>
                </v:oval>
              </v:group>
              <v:group id="Група 12" o:spid="_x0000_s1030" style="position:absolute;left:23038;top:-237;width:19913;height:19913" coordorigin="-237,-356" coordsize="19913,1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oval id="Овал 13" o:spid="_x0000_s1031" style="position:absolute;left:524;top:405;width:18453;height:18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" fillcolor="white [3212]" stroked="f" strokeweight="1pt">
                  <v:stroke joinstyle="miter"/>
                </v:oval>
                <v:oval id="Овал 14" o:spid="_x0000_s1032" style="position:absolute;left:-237;top:-356;width:19913;height:19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" filled="f" strokecolor="white [3212]" strokeweight="2pt">
                  <v:stroke joinstyle="miter"/>
                </v:oval>
              </v:group>
              <v:group id="Група 17" o:spid="_x0000_s1033" style="position:absolute;left:1187;top:-237;width:19914;height:19913" coordorigin="1187,-237" coordsize="19913,1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oval id="Овал 18" o:spid="_x0000_s1034" style="position:absolute;left:1949;top:524;width:18453;height:18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" fillcolor="white [3212]" stroked="f" strokeweight="1pt">
                  <v:stroke joinstyle="miter"/>
                </v:oval>
                <v:oval id="Овал 19" o:spid="_x0000_s1035" style="position:absolute;left:1187;top:-237;width:19914;height:19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" filled="f" strokecolor="white [3212]" strokeweight="2pt">
                  <v:stroke joinstyle="miter"/>
                </v:oval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0076" w:rsidRDefault="004A0076" w:rsidP="007164F6">
      <w:pPr>
        <w:spacing w:after="0" w:line="240" w:lineRule="auto"/>
      </w:pPr>
      <w:r>
        <w:separator/>
      </w:r>
    </w:p>
  </w:footnote>
  <w:footnote w:type="continuationSeparator" w:id="0">
    <w:p w:rsidR="004A0076" w:rsidRDefault="004A0076" w:rsidP="007164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7369" w:rsidRDefault="009F7369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3"/>
      <w:tblW w:w="5000" w:type="pct"/>
      <w:tblBorders>
        <w:top w:val="none" w:sz="0" w:space="0" w:color="auto"/>
        <w:left w:val="none" w:sz="0" w:space="0" w:color="auto"/>
        <w:bottom w:val="single" w:sz="18" w:space="0" w:color="969696" w:themeColor="accent3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33"/>
      <w:gridCol w:w="5071"/>
    </w:tblGrid>
    <w:tr w:rsidR="00116286" w:rsidTr="00116286">
      <w:trPr>
        <w:cantSplit/>
        <w:trHeight w:hRule="exact" w:val="864"/>
      </w:trPr>
      <w:tc>
        <w:tcPr>
          <w:tcW w:w="5395" w:type="dxa"/>
          <w:vAlign w:val="center"/>
        </w:tcPr>
        <w:p w:rsidR="00116286" w:rsidRDefault="00116286" w:rsidP="00C6115B">
          <w:pPr>
            <w:pStyle w:val="af"/>
            <w:jc w:val="left"/>
          </w:pPr>
          <w:r>
            <w:rPr>
              <w:noProof/>
              <w:lang w:eastAsia="uk-UA"/>
            </w:rPr>
            <w:drawing>
              <wp:inline distT="0" distB="0" distL="0" distR="0" wp14:anchorId="20DFE600" wp14:editId="1A4E60C8">
                <wp:extent cx="1219361" cy="399612"/>
                <wp:effectExtent l="0" t="0" r="0" b="635"/>
                <wp:docPr id="25" name="Зображення 50" descr="Логотип компанії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Зображення 24" descr="Логотип компанії"/>
                        <pic:cNvPicPr>
                          <a:picLocks noChangeAspect="1"/>
                        </pic:cNvPicPr>
                      </pic:nvPicPr>
                      <pic:blipFill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361" cy="3996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1929922136"/>
          <w:placeholder>
            <w:docPart w:val="E38387603C9842DEA0AF555881DAE196"/>
          </w:placeholder>
          <w:temporary/>
          <w:showingPlcHdr/>
          <w15:appearance w15:val="hidden"/>
        </w:sdtPr>
        <w:sdtEndPr/>
        <w:sdtContent>
          <w:tc>
            <w:tcPr>
              <w:tcW w:w="5395" w:type="dxa"/>
              <w:vAlign w:val="center"/>
            </w:tcPr>
            <w:p w:rsidR="00770B42" w:rsidRPr="00770B42" w:rsidRDefault="00770B42" w:rsidP="00770B42">
              <w:pPr>
                <w:pStyle w:val="af"/>
              </w:pPr>
              <w:r w:rsidRPr="00770B42">
                <w:rPr>
                  <w:lang w:bidi="uk-UA"/>
                </w:rPr>
                <w:t>Заголовок</w:t>
              </w:r>
            </w:p>
            <w:p w:rsidR="00116286" w:rsidRPr="00116286" w:rsidRDefault="00770B42" w:rsidP="00770B42">
              <w:pPr>
                <w:pStyle w:val="af"/>
              </w:pPr>
              <w:r w:rsidRPr="00770B42">
                <w:rPr>
                  <w:lang w:bidi="uk-UA"/>
                </w:rPr>
                <w:t>бюлетеня</w:t>
              </w:r>
            </w:p>
          </w:tc>
        </w:sdtContent>
      </w:sdt>
    </w:tr>
  </w:tbl>
  <w:p w:rsidR="00116286" w:rsidRDefault="00116286" w:rsidP="00116286">
    <w:pPr>
      <w:pStyle w:val="af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4F6" w:rsidRDefault="007877F9" w:rsidP="00116286">
    <w:pPr>
      <w:pStyle w:val="af"/>
    </w:pPr>
    <w:r>
      <w:rPr>
        <w:noProof/>
        <w:lang w:eastAsia="uk-UA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7266447" wp14:editId="7BB0CA24">
              <wp:simplePos x="0" y="0"/>
              <wp:positionH relativeFrom="page">
                <wp:posOffset>548640</wp:posOffset>
              </wp:positionH>
              <wp:positionV relativeFrom="page">
                <wp:align>top</wp:align>
              </wp:positionV>
              <wp:extent cx="3053080" cy="5638165"/>
              <wp:effectExtent l="0" t="0" r="1270" b="6350"/>
              <wp:wrapNone/>
              <wp:docPr id="46" name="Група 4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53080" cy="5638165"/>
                        <a:chOff x="0" y="0"/>
                        <a:chExt cx="3053080" cy="5638165"/>
                      </a:xfrm>
                    </wpg:grpSpPr>
                    <wps:wsp>
                      <wps:cNvPr id="2" name="Полілінія 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53080" cy="5638165"/>
                        </a:xfrm>
                        <a:custGeom>
                          <a:avLst/>
                          <a:gdLst>
                            <a:gd name="T0" fmla="*/ 4807 w 4808"/>
                            <a:gd name="T1" fmla="*/ 0 h 8879"/>
                            <a:gd name="T2" fmla="*/ 0 w 4808"/>
                            <a:gd name="T3" fmla="*/ 0 h 8879"/>
                            <a:gd name="T4" fmla="*/ 0 w 4808"/>
                            <a:gd name="T5" fmla="*/ 7938 h 8879"/>
                            <a:gd name="T6" fmla="*/ 2403 w 4808"/>
                            <a:gd name="T7" fmla="*/ 8878 h 8879"/>
                            <a:gd name="T8" fmla="*/ 4807 w 4808"/>
                            <a:gd name="T9" fmla="*/ 7938 h 8879"/>
                            <a:gd name="T10" fmla="*/ 4807 w 4808"/>
                            <a:gd name="T11" fmla="*/ 0 h 88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808" h="8879">
                              <a:moveTo>
                                <a:pt x="4807" y="0"/>
                              </a:moveTo>
                              <a:lnTo>
                                <a:pt x="0" y="0"/>
                              </a:lnTo>
                              <a:lnTo>
                                <a:pt x="0" y="7938"/>
                              </a:lnTo>
                              <a:lnTo>
                                <a:pt x="2403" y="8878"/>
                              </a:lnTo>
                              <a:lnTo>
                                <a:pt x="4807" y="7938"/>
                              </a:lnTo>
                              <a:lnTo>
                                <a:pt x="480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Полілінія 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53080" cy="5507990"/>
                        </a:xfrm>
                        <a:custGeom>
                          <a:avLst/>
                          <a:gdLst>
                            <a:gd name="T0" fmla="*/ 4807 w 4808"/>
                            <a:gd name="T1" fmla="*/ 0 h 8674"/>
                            <a:gd name="T2" fmla="*/ 0 w 4808"/>
                            <a:gd name="T3" fmla="*/ 0 h 8674"/>
                            <a:gd name="T4" fmla="*/ 0 w 4808"/>
                            <a:gd name="T5" fmla="*/ 7733 h 8674"/>
                            <a:gd name="T6" fmla="*/ 2403 w 4808"/>
                            <a:gd name="T7" fmla="*/ 8673 h 8674"/>
                            <a:gd name="T8" fmla="*/ 4807 w 4808"/>
                            <a:gd name="T9" fmla="*/ 7733 h 8674"/>
                            <a:gd name="T10" fmla="*/ 4807 w 4808"/>
                            <a:gd name="T11" fmla="*/ 0 h 8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808" h="8674">
                              <a:moveTo>
                                <a:pt x="4807" y="0"/>
                              </a:moveTo>
                              <a:lnTo>
                                <a:pt x="0" y="0"/>
                              </a:lnTo>
                              <a:lnTo>
                                <a:pt x="0" y="7733"/>
                              </a:lnTo>
                              <a:lnTo>
                                <a:pt x="2403" y="8673"/>
                              </a:lnTo>
                              <a:lnTo>
                                <a:pt x="4807" y="7733"/>
                              </a:lnTo>
                              <a:lnTo>
                                <a:pt x="480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39200</wp14:pctWidth>
              </wp14:sizeRelH>
              <wp14:sizeRelV relativeFrom="page">
                <wp14:pctHeight>56000</wp14:pctHeight>
              </wp14:sizeRelV>
            </wp:anchor>
          </w:drawing>
        </mc:Choice>
        <mc:Fallback>
          <w:pict>
            <v:group w14:anchorId="3FDF96F3" id="Група 46" o:spid="_x0000_s1026" style="position:absolute;margin-left:43.2pt;margin-top:0;width:240.4pt;height:443.95pt;z-index:251662336;mso-width-percent:392;mso-height-percent:560;mso-position-horizontal-relative:page;mso-position-vertical:top;mso-position-vertical-relative:page;mso-width-percent:392;mso-height-percent:560" coordsize="30530,5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">
              <v:shape id="Полілінія 4" o:spid="_x0000_s1027" style="position:absolute;width:30530;height:56381;visibility:visible;mso-wrap-style:square;v-text-anchor:top" coordsize="4808,8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" path="m4807,l,,,7938r2403,940l4807,7938,4807,xe" fillcolor="#ddd [3204]" stroked="f">
                <v:path arrowok="t" o:connecttype="custom" o:connectlocs="3052445,0;0,0;0,5040630;1525905,5637530;3052445,5040630;3052445,0" o:connectangles="0,0,0,0,0,0"/>
              </v:shape>
              <v:shape id="Полілінія 5" o:spid="_x0000_s1028" style="position:absolute;width:30530;height:55079;visibility:visible;mso-wrap-style:square;v-text-anchor:top" coordsize="4808,8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" path="m4807,l,,,7733r2403,940l4807,7733,4807,xe" fillcolor="white [3212]" stroked="f">
                <v:path arrowok="t" o:connecttype="custom" o:connectlocs="3052445,0;0,0;0,4910455;1525905,5507355;3052445,4910455;3052445,0" o:connectangles="0,0,0,0,0,0"/>
              </v:shape>
              <w10:wrap anchorx="page" anchory="page"/>
            </v:group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46976" behindDoc="1" locked="0" layoutInCell="1" allowOverlap="1" wp14:anchorId="0E7A259F" wp14:editId="4847C0D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6" name="Прямокутник 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 t="-865" r="-3080" b="-1761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7BD857B3" id="Прямокутник 6" o:spid="_x0000_s1026" style="position:absolute;margin-left:0;margin-top:0;width:612pt;height:11in;z-index:-25166950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" stroked="f" strokeweight="1pt">
              <v:fill r:id="rId2" o:title="" recolor="t" rotate="t" type="frame"/>
              <v:path arrowok="t"/>
              <o:lock v:ext="edit" aspectratio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AE6E2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188A2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7EE48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9B0F4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5329D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F0AC8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452C3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FEAB7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C929B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1A41B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5CE58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406D56B1"/>
    <w:multiLevelType w:val="hybridMultilevel"/>
    <w:tmpl w:val="12AA5710"/>
    <w:lvl w:ilvl="0" w:tplc="7E947EA6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34AC1A34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AE2EBF58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3B0EFAF0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5D3AFF92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2A182824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58F2D64C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D8C0ED60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FDE02746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D05"/>
    <w:rsid w:val="00006821"/>
    <w:rsid w:val="000426D6"/>
    <w:rsid w:val="00076636"/>
    <w:rsid w:val="000D4229"/>
    <w:rsid w:val="000F0D47"/>
    <w:rsid w:val="000F36DE"/>
    <w:rsid w:val="00116286"/>
    <w:rsid w:val="0017207E"/>
    <w:rsid w:val="00204236"/>
    <w:rsid w:val="002132AB"/>
    <w:rsid w:val="00250805"/>
    <w:rsid w:val="002E5E97"/>
    <w:rsid w:val="002F15A8"/>
    <w:rsid w:val="003231AA"/>
    <w:rsid w:val="00350ECC"/>
    <w:rsid w:val="00367BC0"/>
    <w:rsid w:val="00381B93"/>
    <w:rsid w:val="003C592D"/>
    <w:rsid w:val="00466129"/>
    <w:rsid w:val="00470497"/>
    <w:rsid w:val="004745EC"/>
    <w:rsid w:val="0048760C"/>
    <w:rsid w:val="004A0076"/>
    <w:rsid w:val="004C751F"/>
    <w:rsid w:val="00513F2E"/>
    <w:rsid w:val="0054527A"/>
    <w:rsid w:val="00552DDF"/>
    <w:rsid w:val="00641BBF"/>
    <w:rsid w:val="006F0D09"/>
    <w:rsid w:val="007164F6"/>
    <w:rsid w:val="00721236"/>
    <w:rsid w:val="007409EB"/>
    <w:rsid w:val="00770B42"/>
    <w:rsid w:val="00786B7A"/>
    <w:rsid w:val="007877F9"/>
    <w:rsid w:val="00834C7F"/>
    <w:rsid w:val="00870E10"/>
    <w:rsid w:val="008972E4"/>
    <w:rsid w:val="00901388"/>
    <w:rsid w:val="00917DEB"/>
    <w:rsid w:val="00943D05"/>
    <w:rsid w:val="00972C41"/>
    <w:rsid w:val="009B54E8"/>
    <w:rsid w:val="009E1D5A"/>
    <w:rsid w:val="009F7369"/>
    <w:rsid w:val="00A0073A"/>
    <w:rsid w:val="00A01869"/>
    <w:rsid w:val="00A27CC0"/>
    <w:rsid w:val="00A30E7D"/>
    <w:rsid w:val="00A62E09"/>
    <w:rsid w:val="00A83852"/>
    <w:rsid w:val="00AE2ABA"/>
    <w:rsid w:val="00B563B0"/>
    <w:rsid w:val="00BB30CA"/>
    <w:rsid w:val="00BE198F"/>
    <w:rsid w:val="00C06660"/>
    <w:rsid w:val="00C31B5D"/>
    <w:rsid w:val="00C4540A"/>
    <w:rsid w:val="00C45453"/>
    <w:rsid w:val="00C52973"/>
    <w:rsid w:val="00C6115B"/>
    <w:rsid w:val="00C91A43"/>
    <w:rsid w:val="00CA676E"/>
    <w:rsid w:val="00CA7201"/>
    <w:rsid w:val="00D35DD4"/>
    <w:rsid w:val="00D624B5"/>
    <w:rsid w:val="00DA792E"/>
    <w:rsid w:val="00DA7F71"/>
    <w:rsid w:val="00DE3D86"/>
    <w:rsid w:val="00E17BE5"/>
    <w:rsid w:val="00E47EC7"/>
    <w:rsid w:val="00E837D7"/>
    <w:rsid w:val="00EA2A68"/>
    <w:rsid w:val="00EB332B"/>
    <w:rsid w:val="00EC7006"/>
    <w:rsid w:val="00EE73AF"/>
    <w:rsid w:val="00F020EF"/>
    <w:rsid w:val="00F11EDE"/>
    <w:rsid w:val="00F24A66"/>
    <w:rsid w:val="00F460B2"/>
    <w:rsid w:val="00FE3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4A87DC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uk-U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751F"/>
    <w:pPr>
      <w:spacing w:after="240" w:line="271" w:lineRule="auto"/>
    </w:pPr>
    <w:rPr>
      <w:sz w:val="22"/>
    </w:rPr>
  </w:style>
  <w:style w:type="paragraph" w:styleId="1">
    <w:name w:val="heading 1"/>
    <w:basedOn w:val="a0"/>
    <w:next w:val="a"/>
    <w:link w:val="10"/>
    <w:uiPriority w:val="9"/>
    <w:qFormat/>
    <w:rsid w:val="00116286"/>
    <w:pPr>
      <w:kinsoku w:val="0"/>
      <w:overflowPunct w:val="0"/>
      <w:spacing w:before="240" w:after="120"/>
      <w:ind w:left="14" w:hanging="14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E3D86"/>
    <w:pPr>
      <w:kinsoku w:val="0"/>
      <w:overflowPunct w:val="0"/>
      <w:spacing w:after="120"/>
      <w:outlineLvl w:val="1"/>
    </w:pPr>
    <w:rPr>
      <w:color w:val="808080" w:themeColor="accent4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116286"/>
    <w:rPr>
      <w:b/>
      <w:bCs/>
      <w:sz w:val="48"/>
      <w:szCs w:val="48"/>
    </w:rPr>
  </w:style>
  <w:style w:type="paragraph" w:customStyle="1" w:styleId="a4">
    <w:name w:val="Жовта цитата"/>
    <w:uiPriority w:val="1"/>
    <w:rsid w:val="002132AB"/>
    <w:pPr>
      <w:widowControl w:val="0"/>
      <w:autoSpaceDE w:val="0"/>
      <w:autoSpaceDN w:val="0"/>
      <w:spacing w:before="915" w:line="194" w:lineRule="auto"/>
      <w:ind w:right="3177" w:firstLine="53"/>
      <w:jc w:val="center"/>
    </w:pPr>
    <w:rPr>
      <w:rFonts w:ascii="Oswald-Light" w:eastAsia="Oswald-Light" w:hAnsi="Oswald-Light" w:cs="Oswald-Light"/>
      <w:noProof/>
      <w:color w:val="ECB135"/>
      <w:sz w:val="42"/>
      <w:szCs w:val="42"/>
    </w:rPr>
  </w:style>
  <w:style w:type="paragraph" w:styleId="a5">
    <w:name w:val="Subtitle"/>
    <w:basedOn w:val="a"/>
    <w:next w:val="a"/>
    <w:link w:val="a6"/>
    <w:uiPriority w:val="11"/>
    <w:qFormat/>
    <w:rsid w:val="00917DEB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cs="Arial"/>
      <w:b/>
      <w:bCs/>
      <w:color w:val="323133"/>
      <w:sz w:val="40"/>
      <w:szCs w:val="56"/>
    </w:rPr>
  </w:style>
  <w:style w:type="paragraph" w:styleId="a0">
    <w:name w:val="Body Text"/>
    <w:basedOn w:val="a"/>
    <w:link w:val="a7"/>
    <w:uiPriority w:val="1"/>
    <w:semiHidden/>
    <w:rsid w:val="00CA676E"/>
  </w:style>
  <w:style w:type="character" w:styleId="a8">
    <w:name w:val="Subtle Emphasis"/>
    <w:uiPriority w:val="19"/>
    <w:semiHidden/>
    <w:rsid w:val="00F020EF"/>
    <w:rPr>
      <w:rFonts w:ascii="Arial" w:hAnsi="Arial" w:cs="Arial"/>
      <w:b/>
      <w:bCs/>
      <w:color w:val="6D6F72"/>
      <w:sz w:val="37"/>
      <w:szCs w:val="37"/>
    </w:rPr>
  </w:style>
  <w:style w:type="paragraph" w:styleId="a9">
    <w:name w:val="Title"/>
    <w:basedOn w:val="a"/>
    <w:next w:val="a"/>
    <w:link w:val="aa"/>
    <w:uiPriority w:val="10"/>
    <w:qFormat/>
    <w:rsid w:val="00972C41"/>
    <w:pPr>
      <w:widowControl w:val="0"/>
      <w:pBdr>
        <w:top w:val="single" w:sz="18" w:space="9" w:color="969696" w:themeColor="accent3"/>
        <w:bottom w:val="single" w:sz="18" w:space="9" w:color="969696" w:themeColor="accent3"/>
      </w:pBdr>
      <w:autoSpaceDE w:val="0"/>
      <w:autoSpaceDN w:val="0"/>
      <w:adjustRightInd w:val="0"/>
      <w:spacing w:before="640" w:line="1094" w:lineRule="exact"/>
      <w:ind w:left="274" w:right="6134"/>
    </w:pPr>
    <w:rPr>
      <w:rFonts w:asciiTheme="majorHAnsi" w:hAnsiTheme="majorHAnsi" w:cs="Arial"/>
      <w:b/>
      <w:bCs/>
      <w:color w:val="323133"/>
      <w:sz w:val="72"/>
      <w:szCs w:val="96"/>
    </w:rPr>
  </w:style>
  <w:style w:type="character" w:customStyle="1" w:styleId="aa">
    <w:name w:val="Заголовок Знак"/>
    <w:basedOn w:val="a1"/>
    <w:link w:val="a9"/>
    <w:uiPriority w:val="10"/>
    <w:rsid w:val="00972C41"/>
    <w:rPr>
      <w:rFonts w:asciiTheme="majorHAnsi" w:hAnsiTheme="majorHAnsi" w:cs="Arial"/>
      <w:b/>
      <w:bCs/>
      <w:color w:val="323133"/>
      <w:sz w:val="72"/>
      <w:szCs w:val="96"/>
    </w:rPr>
  </w:style>
  <w:style w:type="character" w:customStyle="1" w:styleId="a6">
    <w:name w:val="Подзаголовок Знак"/>
    <w:basedOn w:val="a1"/>
    <w:link w:val="a5"/>
    <w:uiPriority w:val="11"/>
    <w:rsid w:val="00917DEB"/>
    <w:rPr>
      <w:rFonts w:cs="Arial"/>
      <w:b/>
      <w:bCs/>
      <w:color w:val="323133"/>
      <w:sz w:val="40"/>
      <w:szCs w:val="56"/>
    </w:rPr>
  </w:style>
  <w:style w:type="character" w:customStyle="1" w:styleId="a7">
    <w:name w:val="Основной текст Знак"/>
    <w:basedOn w:val="a1"/>
    <w:link w:val="a0"/>
    <w:uiPriority w:val="1"/>
    <w:semiHidden/>
    <w:rsid w:val="00381B93"/>
    <w:rPr>
      <w:rFonts w:ascii="Arial" w:hAnsi="Arial"/>
    </w:rPr>
  </w:style>
  <w:style w:type="character" w:customStyle="1" w:styleId="20">
    <w:name w:val="Заголовок 2 Знак"/>
    <w:basedOn w:val="a1"/>
    <w:link w:val="2"/>
    <w:uiPriority w:val="9"/>
    <w:rsid w:val="00DE3D86"/>
    <w:rPr>
      <w:color w:val="808080" w:themeColor="accent4"/>
      <w:sz w:val="36"/>
      <w:szCs w:val="36"/>
    </w:rPr>
  </w:style>
  <w:style w:type="paragraph" w:styleId="21">
    <w:name w:val="Quote"/>
    <w:basedOn w:val="a"/>
    <w:next w:val="a"/>
    <w:link w:val="22"/>
    <w:uiPriority w:val="29"/>
    <w:qFormat/>
    <w:rsid w:val="0017207E"/>
    <w:pPr>
      <w:kinsoku w:val="0"/>
      <w:overflowPunct w:val="0"/>
      <w:spacing w:line="312" w:lineRule="auto"/>
      <w:ind w:right="4305"/>
    </w:pPr>
    <w:rPr>
      <w:color w:val="5F5F5F" w:themeColor="accent5"/>
    </w:rPr>
  </w:style>
  <w:style w:type="character" w:customStyle="1" w:styleId="22">
    <w:name w:val="Цитата 2 Знак"/>
    <w:basedOn w:val="a1"/>
    <w:link w:val="21"/>
    <w:uiPriority w:val="29"/>
    <w:rsid w:val="0017207E"/>
    <w:rPr>
      <w:color w:val="5F5F5F" w:themeColor="accent5"/>
    </w:rPr>
  </w:style>
  <w:style w:type="character" w:styleId="ab">
    <w:name w:val="Strong"/>
    <w:uiPriority w:val="22"/>
    <w:semiHidden/>
    <w:rsid w:val="00F020EF"/>
    <w:rPr>
      <w:b/>
      <w:bCs/>
      <w:color w:val="414042"/>
      <w:sz w:val="28"/>
      <w:szCs w:val="28"/>
    </w:rPr>
  </w:style>
  <w:style w:type="paragraph" w:styleId="ac">
    <w:name w:val="Document Map"/>
    <w:basedOn w:val="a"/>
    <w:link w:val="ad"/>
    <w:uiPriority w:val="99"/>
    <w:semiHidden/>
    <w:unhideWhenUsed/>
    <w:rsid w:val="004745EC"/>
    <w:rPr>
      <w:rFonts w:ascii="Times New Roman" w:hAnsi="Times New Roman" w:cs="Times New Roman"/>
    </w:rPr>
  </w:style>
  <w:style w:type="character" w:customStyle="1" w:styleId="ad">
    <w:name w:val="Схема документа Знак"/>
    <w:basedOn w:val="a1"/>
    <w:link w:val="ac"/>
    <w:uiPriority w:val="99"/>
    <w:semiHidden/>
    <w:rsid w:val="004745EC"/>
    <w:rPr>
      <w:rFonts w:ascii="Times New Roman" w:hAnsi="Times New Roman" w:cs="Times New Roman"/>
    </w:rPr>
  </w:style>
  <w:style w:type="paragraph" w:styleId="ae">
    <w:name w:val="Revision"/>
    <w:hidden/>
    <w:uiPriority w:val="99"/>
    <w:semiHidden/>
    <w:rsid w:val="004745EC"/>
  </w:style>
  <w:style w:type="paragraph" w:styleId="af">
    <w:name w:val="header"/>
    <w:basedOn w:val="a"/>
    <w:link w:val="af0"/>
    <w:uiPriority w:val="99"/>
    <w:unhideWhenUsed/>
    <w:rsid w:val="00116286"/>
    <w:pPr>
      <w:tabs>
        <w:tab w:val="center" w:pos="4680"/>
        <w:tab w:val="right" w:pos="9360"/>
      </w:tabs>
      <w:spacing w:after="0" w:line="240" w:lineRule="auto"/>
      <w:jc w:val="right"/>
    </w:pPr>
    <w:rPr>
      <w:b/>
    </w:rPr>
  </w:style>
  <w:style w:type="character" w:customStyle="1" w:styleId="af0">
    <w:name w:val="Верхний колонтитул Знак"/>
    <w:basedOn w:val="a1"/>
    <w:link w:val="af"/>
    <w:uiPriority w:val="99"/>
    <w:rsid w:val="00116286"/>
    <w:rPr>
      <w:b/>
    </w:rPr>
  </w:style>
  <w:style w:type="paragraph" w:styleId="af1">
    <w:name w:val="footer"/>
    <w:basedOn w:val="a"/>
    <w:link w:val="af2"/>
    <w:uiPriority w:val="99"/>
    <w:unhideWhenUsed/>
    <w:rsid w:val="007164F6"/>
    <w:pPr>
      <w:tabs>
        <w:tab w:val="center" w:pos="4680"/>
        <w:tab w:val="right" w:pos="9360"/>
      </w:tabs>
    </w:pPr>
  </w:style>
  <w:style w:type="character" w:customStyle="1" w:styleId="af2">
    <w:name w:val="Нижний колонтитул Знак"/>
    <w:basedOn w:val="a1"/>
    <w:link w:val="af1"/>
    <w:uiPriority w:val="99"/>
    <w:rsid w:val="007164F6"/>
    <w:rPr>
      <w:rFonts w:ascii="Arial" w:hAnsi="Arial"/>
    </w:rPr>
  </w:style>
  <w:style w:type="table" w:styleId="af3">
    <w:name w:val="Table Grid"/>
    <w:basedOn w:val="a2"/>
    <w:uiPriority w:val="39"/>
    <w:rsid w:val="00381B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Book Title"/>
    <w:basedOn w:val="a1"/>
    <w:uiPriority w:val="33"/>
    <w:semiHidden/>
    <w:rsid w:val="00381B93"/>
    <w:rPr>
      <w:b/>
      <w:bCs/>
      <w:i/>
      <w:iCs/>
      <w:spacing w:val="5"/>
    </w:rPr>
  </w:style>
  <w:style w:type="character" w:styleId="af5">
    <w:name w:val="Emphasis"/>
    <w:basedOn w:val="a1"/>
    <w:uiPriority w:val="20"/>
    <w:semiHidden/>
    <w:rsid w:val="00381B93"/>
    <w:rPr>
      <w:i/>
      <w:iCs/>
    </w:rPr>
  </w:style>
  <w:style w:type="paragraph" w:styleId="af6">
    <w:name w:val="Intense Quote"/>
    <w:basedOn w:val="a"/>
    <w:next w:val="a"/>
    <w:link w:val="af7"/>
    <w:uiPriority w:val="30"/>
    <w:semiHidden/>
    <w:rsid w:val="00381B93"/>
    <w:pPr>
      <w:pBdr>
        <w:top w:val="single" w:sz="4" w:space="10" w:color="DDDDDD" w:themeColor="accent1"/>
        <w:bottom w:val="single" w:sz="4" w:space="10" w:color="DDDDDD" w:themeColor="accent1"/>
      </w:pBdr>
      <w:spacing w:before="360" w:after="360"/>
      <w:ind w:left="864" w:right="864"/>
      <w:jc w:val="center"/>
    </w:pPr>
    <w:rPr>
      <w:i/>
      <w:iCs/>
      <w:color w:val="DDDDDD" w:themeColor="accent1"/>
    </w:rPr>
  </w:style>
  <w:style w:type="character" w:customStyle="1" w:styleId="af7">
    <w:name w:val="Выделенная цитата Знак"/>
    <w:basedOn w:val="a1"/>
    <w:link w:val="af6"/>
    <w:uiPriority w:val="30"/>
    <w:semiHidden/>
    <w:rsid w:val="00381B93"/>
    <w:rPr>
      <w:rFonts w:ascii="Arial" w:hAnsi="Arial"/>
      <w:i/>
      <w:iCs/>
      <w:color w:val="DDDDDD" w:themeColor="accent1"/>
    </w:rPr>
  </w:style>
  <w:style w:type="character" w:styleId="af8">
    <w:name w:val="Intense Emphasis"/>
    <w:basedOn w:val="a1"/>
    <w:uiPriority w:val="21"/>
    <w:semiHidden/>
    <w:rsid w:val="00381B93"/>
    <w:rPr>
      <w:i/>
      <w:iCs/>
      <w:color w:val="DDDDDD" w:themeColor="accent1"/>
    </w:rPr>
  </w:style>
  <w:style w:type="character" w:styleId="af9">
    <w:name w:val="Intense Reference"/>
    <w:basedOn w:val="a1"/>
    <w:uiPriority w:val="32"/>
    <w:semiHidden/>
    <w:rsid w:val="00381B93"/>
    <w:rPr>
      <w:b/>
      <w:bCs/>
      <w:smallCaps/>
      <w:color w:val="DDDDDD" w:themeColor="accent1"/>
      <w:spacing w:val="5"/>
    </w:rPr>
  </w:style>
  <w:style w:type="paragraph" w:styleId="afa">
    <w:name w:val="List Paragraph"/>
    <w:basedOn w:val="a"/>
    <w:uiPriority w:val="34"/>
    <w:semiHidden/>
    <w:rsid w:val="00381B93"/>
    <w:pPr>
      <w:ind w:left="720"/>
      <w:contextualSpacing/>
    </w:pPr>
  </w:style>
  <w:style w:type="paragraph" w:styleId="afb">
    <w:name w:val="macro"/>
    <w:link w:val="afc"/>
    <w:uiPriority w:val="99"/>
    <w:semiHidden/>
    <w:unhideWhenUsed/>
    <w:rsid w:val="00381B9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c">
    <w:name w:val="Текст макроса Знак"/>
    <w:basedOn w:val="a1"/>
    <w:link w:val="afb"/>
    <w:uiPriority w:val="99"/>
    <w:semiHidden/>
    <w:rsid w:val="00381B93"/>
    <w:rPr>
      <w:rFonts w:ascii="Consolas" w:hAnsi="Consolas"/>
      <w:sz w:val="20"/>
      <w:szCs w:val="20"/>
    </w:rPr>
  </w:style>
  <w:style w:type="character" w:customStyle="1" w:styleId="SmartHyperlink">
    <w:name w:val="Smart Hyperlink"/>
    <w:basedOn w:val="a1"/>
    <w:uiPriority w:val="99"/>
    <w:semiHidden/>
    <w:rsid w:val="00381B93"/>
    <w:rPr>
      <w:u w:val="dotted"/>
    </w:rPr>
  </w:style>
  <w:style w:type="character" w:styleId="afd">
    <w:name w:val="Subtle Reference"/>
    <w:basedOn w:val="a1"/>
    <w:uiPriority w:val="31"/>
    <w:semiHidden/>
    <w:rsid w:val="00381B93"/>
    <w:rPr>
      <w:smallCaps/>
      <w:color w:val="5A5A5A" w:themeColor="text1" w:themeTint="A5"/>
    </w:rPr>
  </w:style>
  <w:style w:type="character" w:customStyle="1" w:styleId="UnresolvedMention">
    <w:name w:val="Unresolved Mention"/>
    <w:basedOn w:val="a1"/>
    <w:uiPriority w:val="99"/>
    <w:semiHidden/>
    <w:rsid w:val="00381B93"/>
    <w:rPr>
      <w:color w:val="808080"/>
      <w:shd w:val="clear" w:color="auto" w:fill="E6E6E6"/>
    </w:rPr>
  </w:style>
  <w:style w:type="paragraph" w:styleId="afe">
    <w:name w:val="Date"/>
    <w:basedOn w:val="a"/>
    <w:next w:val="a"/>
    <w:link w:val="aff"/>
    <w:uiPriority w:val="99"/>
    <w:rsid w:val="00972C41"/>
    <w:pPr>
      <w:spacing w:before="960"/>
      <w:ind w:left="274" w:right="6034"/>
      <w:jc w:val="center"/>
    </w:pPr>
    <w:rPr>
      <w:b/>
      <w:caps/>
    </w:rPr>
  </w:style>
  <w:style w:type="character" w:customStyle="1" w:styleId="aff">
    <w:name w:val="Дата Знак"/>
    <w:basedOn w:val="a1"/>
    <w:link w:val="afe"/>
    <w:uiPriority w:val="99"/>
    <w:rsid w:val="00972C41"/>
    <w:rPr>
      <w:b/>
      <w:caps/>
    </w:rPr>
  </w:style>
  <w:style w:type="paragraph" w:styleId="aff0">
    <w:name w:val="Balloon Text"/>
    <w:basedOn w:val="a"/>
    <w:link w:val="aff1"/>
    <w:uiPriority w:val="99"/>
    <w:semiHidden/>
    <w:unhideWhenUsed/>
    <w:rsid w:val="001162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1">
    <w:name w:val="Текст выноски Знак"/>
    <w:basedOn w:val="a1"/>
    <w:link w:val="aff0"/>
    <w:uiPriority w:val="99"/>
    <w:semiHidden/>
    <w:rsid w:val="00116286"/>
    <w:rPr>
      <w:rFonts w:ascii="Segoe UI" w:hAnsi="Segoe UI" w:cs="Segoe UI"/>
      <w:sz w:val="18"/>
      <w:szCs w:val="18"/>
    </w:rPr>
  </w:style>
  <w:style w:type="paragraph" w:styleId="aff2">
    <w:name w:val="No Spacing"/>
    <w:uiPriority w:val="1"/>
    <w:qFormat/>
    <w:rsid w:val="00DE3D86"/>
  </w:style>
  <w:style w:type="character" w:styleId="aff3">
    <w:name w:val="Placeholder Text"/>
    <w:basedOn w:val="a1"/>
    <w:uiPriority w:val="99"/>
    <w:semiHidden/>
    <w:rsid w:val="003231AA"/>
    <w:rPr>
      <w:color w:val="808080"/>
    </w:rPr>
  </w:style>
  <w:style w:type="paragraph" w:customStyle="1" w:styleId="aff4">
    <w:name w:val="Рядок зображення емблеми компанії"/>
    <w:basedOn w:val="a"/>
    <w:qFormat/>
    <w:rsid w:val="00AE2ABA"/>
    <w:pPr>
      <w:ind w:left="297"/>
    </w:pPr>
  </w:style>
  <w:style w:type="paragraph" w:customStyle="1" w:styleId="aff5">
    <w:name w:val="Пусте місце"/>
    <w:basedOn w:val="a"/>
    <w:qFormat/>
    <w:rsid w:val="00C06660"/>
    <w:pPr>
      <w:spacing w:before="3680"/>
    </w:pPr>
  </w:style>
  <w:style w:type="paragraph" w:styleId="aff6">
    <w:name w:val="Normal (Web)"/>
    <w:basedOn w:val="a"/>
    <w:uiPriority w:val="99"/>
    <w:unhideWhenUsed/>
    <w:rsid w:val="006F0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uk-UA"/>
    </w:rPr>
  </w:style>
  <w:style w:type="character" w:styleId="aff7">
    <w:name w:val="Hyperlink"/>
    <w:basedOn w:val="a1"/>
    <w:uiPriority w:val="99"/>
    <w:unhideWhenUsed/>
    <w:rsid w:val="00466129"/>
    <w:rPr>
      <w:color w:val="5F5F5F" w:themeColor="hyperlink"/>
      <w:u w:val="single"/>
    </w:rPr>
  </w:style>
  <w:style w:type="character" w:customStyle="1" w:styleId="xfmc1">
    <w:name w:val="xfmc1"/>
    <w:rsid w:val="00A018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2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98005">
          <w:marLeft w:val="360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0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0.jpeg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6;&#1054;&#1041;&#1054;&#1058;&#1040;\Downloads\tf16412189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38387603C9842DEA0AF555881DAE1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DED88B2-018D-4168-8A3B-25AAA512BD64}"/>
      </w:docPartPr>
      <w:docPartBody>
        <w:p w:rsidR="00647FCF" w:rsidRDefault="007D3F9A">
          <w:pPr>
            <w:pStyle w:val="E38387603C9842DEA0AF555881DAE196"/>
          </w:pPr>
          <w:r w:rsidRPr="003231AA">
            <w:rPr>
              <w:lang w:bidi="uk-UA"/>
            </w:rPr>
            <w:t>Підзаголовок історії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swald-Light">
    <w:charset w:val="00"/>
    <w:family w:val="auto"/>
    <w:pitch w:val="variable"/>
    <w:sig w:usb0="20000207" w:usb1="00000000" w:usb2="00000000" w:usb3="00000000" w:csb0="00000197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F9A"/>
    <w:rsid w:val="001445C0"/>
    <w:rsid w:val="003C66DF"/>
    <w:rsid w:val="00423844"/>
    <w:rsid w:val="00594DC1"/>
    <w:rsid w:val="00647FCF"/>
    <w:rsid w:val="007D3F9A"/>
    <w:rsid w:val="00FA0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4A24BD0FA9B4956BDA518DFC68502E6">
    <w:name w:val="94A24BD0FA9B4956BDA518DFC68502E6"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FA0216DEEDA743A59743DCFBD46B09E4">
    <w:name w:val="FA0216DEEDA743A59743DCFBD46B09E4"/>
  </w:style>
  <w:style w:type="paragraph" w:styleId="a4">
    <w:name w:val="Subtitle"/>
    <w:basedOn w:val="a"/>
    <w:next w:val="a"/>
    <w:link w:val="a5"/>
    <w:uiPriority w:val="11"/>
    <w:qFormat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  <w:lang w:eastAsia="en-US"/>
    </w:rPr>
  </w:style>
  <w:style w:type="character" w:customStyle="1" w:styleId="a5">
    <w:name w:val="Подзаголовок Знак"/>
    <w:basedOn w:val="a0"/>
    <w:link w:val="a4"/>
    <w:uiPriority w:val="11"/>
    <w:rPr>
      <w:rFonts w:eastAsiaTheme="minorHAnsi" w:cs="Arial"/>
      <w:b/>
      <w:bCs/>
      <w:color w:val="323133"/>
      <w:sz w:val="40"/>
      <w:szCs w:val="56"/>
      <w:lang w:eastAsia="en-US"/>
    </w:rPr>
  </w:style>
  <w:style w:type="paragraph" w:customStyle="1" w:styleId="099D6906B0594805B29B7F6732BB2E81">
    <w:name w:val="099D6906B0594805B29B7F6732BB2E81"/>
  </w:style>
  <w:style w:type="paragraph" w:customStyle="1" w:styleId="8C8263DFDB2B400DBC1CB86E21928E1C">
    <w:name w:val="8C8263DFDB2B400DBC1CB86E21928E1C"/>
  </w:style>
  <w:style w:type="paragraph" w:customStyle="1" w:styleId="2CCCF7ED6A574870BC080D3DC596103F">
    <w:name w:val="2CCCF7ED6A574870BC080D3DC596103F"/>
  </w:style>
  <w:style w:type="paragraph" w:customStyle="1" w:styleId="AFFDDB127C8641E7968F111A7920862C">
    <w:name w:val="AFFDDB127C8641E7968F111A7920862C"/>
  </w:style>
  <w:style w:type="paragraph" w:customStyle="1" w:styleId="E38387603C9842DEA0AF555881DAE196">
    <w:name w:val="E38387603C9842DEA0AF555881DAE196"/>
  </w:style>
  <w:style w:type="paragraph" w:customStyle="1" w:styleId="0854DE8A3B5B4861992433046A7E4924">
    <w:name w:val="0854DE8A3B5B4861992433046A7E4924"/>
  </w:style>
  <w:style w:type="paragraph" w:customStyle="1" w:styleId="F8838867302B474D87C788096CC35A09">
    <w:name w:val="F8838867302B474D87C788096CC35A09"/>
  </w:style>
  <w:style w:type="paragraph" w:customStyle="1" w:styleId="19DB0A50F18A4D83AFC7AAFEE83C3EAB">
    <w:name w:val="19DB0A50F18A4D83AFC7AAFEE83C3EAB"/>
  </w:style>
  <w:style w:type="paragraph" w:customStyle="1" w:styleId="0BF89DC2774940E4A6BA790222F430FB">
    <w:name w:val="0BF89DC2774940E4A6BA790222F430FB"/>
  </w:style>
  <w:style w:type="paragraph" w:customStyle="1" w:styleId="A97B1C55276B4B9E9FBE997C639B0953">
    <w:name w:val="A97B1C55276B4B9E9FBE997C639B0953"/>
  </w:style>
  <w:style w:type="paragraph" w:customStyle="1" w:styleId="0D8143D834054A7498F686CA1EAFB97B">
    <w:name w:val="0D8143D834054A7498F686CA1EAFB97B"/>
  </w:style>
  <w:style w:type="paragraph" w:customStyle="1" w:styleId="FE5950B26BB44EF98CAC72B07FE461EF">
    <w:name w:val="FE5950B26BB44EF98CAC72B07FE461EF"/>
  </w:style>
  <w:style w:type="paragraph" w:customStyle="1" w:styleId="2676AC7EDB754B50B2190605A73EFCC1">
    <w:name w:val="2676AC7EDB754B50B2190605A73EFCC1"/>
  </w:style>
  <w:style w:type="paragraph" w:customStyle="1" w:styleId="A9ABA0790D8449F5B2C983030211B96C">
    <w:name w:val="A9ABA0790D8449F5B2C983030211B96C"/>
  </w:style>
  <w:style w:type="paragraph" w:customStyle="1" w:styleId="84C0B927412A4AA0A5A90F66A0F6FF75">
    <w:name w:val="84C0B927412A4AA0A5A90F66A0F6FF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School Newslette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A204A82-C86B-47D8-8590-41DDD659C23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B436BE3-2F65-4689-98F4-6B45487D56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8714EA-109F-4568-BCB0-400CDF317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5198ECC-119F-44D0-AEED-3D73B6DFE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tf16412189_win32</Template>
  <TotalTime>0</TotalTime>
  <Pages>2</Pages>
  <Words>901</Words>
  <Characters>514</Characters>
  <Application>Microsoft Office Word</Application>
  <DocSecurity>0</DocSecurity>
  <Lines>4</Lines>
  <Paragraphs>2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2020-12-21T11:19:00Z</dcterms:created>
  <dcterms:modified xsi:type="dcterms:W3CDTF">2021-02-04T12:44:00Z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